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F0D2F" w14:textId="77777777" w:rsidR="00C60E10" w:rsidRPr="00C60E10" w:rsidRDefault="00C60E10" w:rsidP="00C60E10">
      <w:pPr>
        <w:rPr>
          <w:rFonts w:ascii="Times New Roman" w:hAnsi="Times New Roman"/>
          <w:sz w:val="24"/>
          <w:szCs w:val="24"/>
        </w:rPr>
      </w:pPr>
      <w:bookmarkStart w:id="0" w:name="OLE_LINK7"/>
      <w:bookmarkStart w:id="1" w:name="OLE_LINK8"/>
      <w:bookmarkStart w:id="2" w:name="OLE_LINK9"/>
      <w:r w:rsidRPr="00C60E10">
        <w:rPr>
          <w:rFonts w:ascii="Times New Roman" w:eastAsia="Calibri" w:hAnsi="Times New Roman"/>
          <w:b/>
          <w:bCs/>
          <w:sz w:val="24"/>
          <w:szCs w:val="24"/>
        </w:rPr>
        <w:t>Desiree Fryer, LCSW</w:t>
      </w:r>
    </w:p>
    <w:p w14:paraId="14C9B3A5" w14:textId="77777777" w:rsidR="00C60E10" w:rsidRPr="00C60E10" w:rsidRDefault="00C60E10" w:rsidP="00C60E10">
      <w:pPr>
        <w:rPr>
          <w:rFonts w:ascii="Times New Roman" w:hAnsi="Times New Roman"/>
          <w:sz w:val="24"/>
          <w:szCs w:val="24"/>
        </w:rPr>
      </w:pPr>
      <w:r w:rsidRPr="00C60E10">
        <w:rPr>
          <w:rFonts w:ascii="Times New Roman" w:eastAsia="Calibri" w:hAnsi="Times New Roman"/>
          <w:sz w:val="24"/>
          <w:szCs w:val="24"/>
        </w:rPr>
        <w:t>Iron Ridge Counseling</w:t>
      </w:r>
    </w:p>
    <w:p w14:paraId="18FD8641" w14:textId="77777777" w:rsidR="00C60E10" w:rsidRPr="00C60E10" w:rsidRDefault="00C60E10" w:rsidP="00C60E10">
      <w:pPr>
        <w:spacing w:after="400"/>
        <w:rPr>
          <w:rFonts w:ascii="Times New Roman" w:hAnsi="Times New Roman"/>
          <w:sz w:val="24"/>
          <w:szCs w:val="24"/>
        </w:rPr>
      </w:pPr>
      <w:proofErr w:type="gramStart"/>
      <w:r w:rsidRPr="00C60E10">
        <w:rPr>
          <w:rFonts w:ascii="Times New Roman" w:eastAsia="Calibri" w:hAnsi="Times New Roman"/>
          <w:sz w:val="24"/>
          <w:szCs w:val="24"/>
        </w:rPr>
        <w:t>ironridgecounseling@gmail.com  •</w:t>
      </w:r>
      <w:proofErr w:type="gramEnd"/>
      <w:r w:rsidRPr="00C60E10">
        <w:rPr>
          <w:rFonts w:ascii="Times New Roman" w:eastAsia="Calibri" w:hAnsi="Times New Roman"/>
          <w:sz w:val="24"/>
          <w:szCs w:val="24"/>
        </w:rPr>
        <w:t xml:space="preserve">  435.600.1860</w:t>
      </w:r>
    </w:p>
    <w:p w14:paraId="51141FC3" w14:textId="77777777" w:rsidR="00C60E10" w:rsidRPr="00C60E10" w:rsidRDefault="00C60E10" w:rsidP="00C60E10">
      <w:pPr>
        <w:spacing w:after="200"/>
        <w:rPr>
          <w:rFonts w:ascii="Times New Roman" w:hAnsi="Times New Roman"/>
          <w:sz w:val="24"/>
          <w:szCs w:val="24"/>
        </w:rPr>
      </w:pPr>
      <w:r w:rsidRPr="00C60E10">
        <w:rPr>
          <w:rFonts w:ascii="Times New Roman" w:eastAsia="Calibri" w:hAnsi="Times New Roman"/>
          <w:sz w:val="24"/>
          <w:szCs w:val="24"/>
        </w:rPr>
        <w:t>Dear Parents,</w:t>
      </w:r>
    </w:p>
    <w:p w14:paraId="0C1365DE" w14:textId="77777777" w:rsidR="00C60E10" w:rsidRPr="00C60E10" w:rsidRDefault="00C60E10" w:rsidP="00C60E10">
      <w:pPr>
        <w:spacing w:after="200"/>
        <w:rPr>
          <w:rFonts w:ascii="Times New Roman" w:hAnsi="Times New Roman"/>
          <w:sz w:val="24"/>
          <w:szCs w:val="24"/>
        </w:rPr>
      </w:pPr>
      <w:r w:rsidRPr="00C60E10">
        <w:rPr>
          <w:rFonts w:ascii="Times New Roman" w:eastAsia="Calibri" w:hAnsi="Times New Roman"/>
          <w:sz w:val="24"/>
          <w:szCs w:val="24"/>
        </w:rPr>
        <w:t>I wanted to reach out and introduce myself as a therapist option for your teen at Mountain Springs. I know how much thought and care goes into choosing the right person to support your child, and I'd love the chance to be considered.</w:t>
      </w:r>
    </w:p>
    <w:p w14:paraId="5F37A9F2" w14:textId="58DC94DE" w:rsidR="00C60E10" w:rsidRPr="00C60E10" w:rsidRDefault="00C60E10" w:rsidP="00C60E10">
      <w:pPr>
        <w:spacing w:after="200"/>
        <w:rPr>
          <w:rFonts w:ascii="Times New Roman" w:hAnsi="Times New Roman"/>
          <w:sz w:val="24"/>
          <w:szCs w:val="24"/>
        </w:rPr>
      </w:pPr>
      <w:r w:rsidRPr="00C60E10">
        <w:rPr>
          <w:rFonts w:ascii="Times New Roman" w:eastAsia="Calibri" w:hAnsi="Times New Roman"/>
          <w:sz w:val="24"/>
          <w:szCs w:val="24"/>
        </w:rPr>
        <w:t>Mountain Springs actually holds a special place in my own story. I spent nearly a decade there myself, working closely with students and staff and helping the program run well day to day. That time gave me a real, firsthand understanding of what teens at Mountain Springs experience</w:t>
      </w:r>
      <w:r>
        <w:rPr>
          <w:rFonts w:ascii="Times New Roman" w:eastAsia="Calibri" w:hAnsi="Times New Roman"/>
          <w:sz w:val="24"/>
          <w:szCs w:val="24"/>
        </w:rPr>
        <w:t xml:space="preserve">; </w:t>
      </w:r>
      <w:r w:rsidRPr="00C60E10">
        <w:rPr>
          <w:rFonts w:ascii="Times New Roman" w:eastAsia="Calibri" w:hAnsi="Times New Roman"/>
          <w:sz w:val="24"/>
          <w:szCs w:val="24"/>
        </w:rPr>
        <w:t>the structure, the challenges, and the growth that happens there. It's part of what led me to go back to school and become a therapist in the first place.</w:t>
      </w:r>
    </w:p>
    <w:p w14:paraId="757FA0DF" w14:textId="3AC965AC" w:rsidR="00C60E10" w:rsidRPr="00C60E10" w:rsidRDefault="00C60E10" w:rsidP="00C60E10">
      <w:pPr>
        <w:spacing w:after="200"/>
        <w:rPr>
          <w:rFonts w:ascii="Times New Roman" w:hAnsi="Times New Roman"/>
          <w:sz w:val="24"/>
          <w:szCs w:val="24"/>
        </w:rPr>
      </w:pPr>
      <w:r w:rsidRPr="00C60E10">
        <w:rPr>
          <w:rFonts w:ascii="Times New Roman" w:eastAsia="Calibri" w:hAnsi="Times New Roman"/>
          <w:sz w:val="24"/>
          <w:szCs w:val="24"/>
        </w:rPr>
        <w:t>Today I hold a Master of Social Work from the University of Utah and am a Licensed Clinical Social Worker</w:t>
      </w:r>
      <w:r>
        <w:rPr>
          <w:rFonts w:ascii="Times New Roman" w:eastAsia="Calibri" w:hAnsi="Times New Roman"/>
          <w:sz w:val="24"/>
          <w:szCs w:val="24"/>
        </w:rPr>
        <w:t>, working</w:t>
      </w:r>
      <w:r w:rsidRPr="00C60E10">
        <w:rPr>
          <w:rFonts w:ascii="Times New Roman" w:eastAsia="Calibri" w:hAnsi="Times New Roman"/>
          <w:sz w:val="24"/>
          <w:szCs w:val="24"/>
        </w:rPr>
        <w:t xml:space="preserve"> as a Therapist at Moonridge Academy</w:t>
      </w:r>
      <w:r>
        <w:rPr>
          <w:rFonts w:ascii="Times New Roman" w:eastAsia="Calibri" w:hAnsi="Times New Roman"/>
          <w:sz w:val="24"/>
          <w:szCs w:val="24"/>
        </w:rPr>
        <w:t>.</w:t>
      </w:r>
      <w:r w:rsidRPr="00C60E10">
        <w:rPr>
          <w:rFonts w:ascii="Times New Roman" w:eastAsia="Calibri" w:hAnsi="Times New Roman"/>
          <w:sz w:val="24"/>
          <w:szCs w:val="24"/>
        </w:rPr>
        <w:t xml:space="preserve"> I've continued working with adolescents in residential and therapeutic settings</w:t>
      </w:r>
      <w:r>
        <w:rPr>
          <w:rFonts w:ascii="Times New Roman" w:eastAsia="Calibri" w:hAnsi="Times New Roman"/>
          <w:sz w:val="24"/>
          <w:szCs w:val="24"/>
        </w:rPr>
        <w:t>,</w:t>
      </w:r>
      <w:r w:rsidRPr="00C60E10">
        <w:rPr>
          <w:rFonts w:ascii="Times New Roman" w:eastAsia="Calibri" w:hAnsi="Times New Roman"/>
          <w:sz w:val="24"/>
          <w:szCs w:val="24"/>
        </w:rPr>
        <w:t xml:space="preserve"> providing individual </w:t>
      </w:r>
      <w:r>
        <w:rPr>
          <w:rFonts w:ascii="Times New Roman" w:eastAsia="Calibri" w:hAnsi="Times New Roman"/>
          <w:sz w:val="24"/>
          <w:szCs w:val="24"/>
        </w:rPr>
        <w:t xml:space="preserve">and family </w:t>
      </w:r>
      <w:r w:rsidRPr="00C60E10">
        <w:rPr>
          <w:rFonts w:ascii="Times New Roman" w:eastAsia="Calibri" w:hAnsi="Times New Roman"/>
          <w:sz w:val="24"/>
          <w:szCs w:val="24"/>
        </w:rPr>
        <w:t>therapy, executive functioning coaching, and facilitating group</w:t>
      </w:r>
      <w:r>
        <w:rPr>
          <w:rFonts w:ascii="Times New Roman" w:eastAsia="Calibri" w:hAnsi="Times New Roman"/>
          <w:sz w:val="24"/>
          <w:szCs w:val="24"/>
        </w:rPr>
        <w:t>s</w:t>
      </w:r>
      <w:r w:rsidRPr="00C60E10">
        <w:rPr>
          <w:rFonts w:ascii="Times New Roman" w:eastAsia="Calibri" w:hAnsi="Times New Roman"/>
          <w:sz w:val="24"/>
          <w:szCs w:val="24"/>
        </w:rPr>
        <w:t xml:space="preserve"> and psychoeducational sessions. I'm trained and experienced in Dialectical Behavioral Therapy (DBT), certified in </w:t>
      </w:r>
      <w:proofErr w:type="spellStart"/>
      <w:r w:rsidRPr="00C60E10">
        <w:rPr>
          <w:rFonts w:ascii="Times New Roman" w:eastAsia="Calibri" w:hAnsi="Times New Roman"/>
          <w:sz w:val="24"/>
          <w:szCs w:val="24"/>
        </w:rPr>
        <w:t>Brainspotting</w:t>
      </w:r>
      <w:proofErr w:type="spellEnd"/>
      <w:r w:rsidRPr="00C60E10">
        <w:rPr>
          <w:rFonts w:ascii="Times New Roman" w:eastAsia="Calibri" w:hAnsi="Times New Roman"/>
          <w:sz w:val="24"/>
          <w:szCs w:val="24"/>
        </w:rPr>
        <w:t xml:space="preserve"> (Phase I), and have completed training in Emotion-Focused Family Therapy and Structural Family Therapy, so I'm comfortable working with your teen individually as well as bringing your family into the process.</w:t>
      </w:r>
    </w:p>
    <w:p w14:paraId="3C4B83CC" w14:textId="16F2C464" w:rsidR="00C60E10" w:rsidRPr="00C60E10" w:rsidRDefault="00C60E10" w:rsidP="00C60E10">
      <w:pPr>
        <w:spacing w:after="200"/>
        <w:rPr>
          <w:rFonts w:ascii="Times New Roman" w:hAnsi="Times New Roman"/>
          <w:sz w:val="24"/>
          <w:szCs w:val="24"/>
        </w:rPr>
      </w:pPr>
      <w:r w:rsidRPr="00C60E10">
        <w:rPr>
          <w:rFonts w:ascii="Times New Roman" w:eastAsia="Calibri" w:hAnsi="Times New Roman"/>
          <w:sz w:val="24"/>
          <w:szCs w:val="24"/>
        </w:rPr>
        <w:t>What I love most about this work is walking alongside teens as they build the skills and confidence to navigate hard things, while also supporting families through that same process. Having worked at Mountain Springs, I bring both professional training and a genuine, personal familiarity with the environment your teen is in right now.</w:t>
      </w:r>
    </w:p>
    <w:p w14:paraId="380BFB75" w14:textId="445A365E" w:rsidR="00C60E10" w:rsidRPr="00C60E10" w:rsidRDefault="00C60E10" w:rsidP="00C60E10">
      <w:pPr>
        <w:spacing w:after="200"/>
        <w:rPr>
          <w:rFonts w:ascii="Times New Roman" w:hAnsi="Times New Roman"/>
          <w:sz w:val="24"/>
          <w:szCs w:val="24"/>
        </w:rPr>
      </w:pPr>
      <w:r w:rsidRPr="00C60E10">
        <w:rPr>
          <w:rFonts w:ascii="Times New Roman" w:eastAsia="Calibri" w:hAnsi="Times New Roman"/>
          <w:sz w:val="24"/>
          <w:szCs w:val="24"/>
        </w:rPr>
        <w:t>If you'd like to talk further about whether I might be a good fit for your teen, I'd love to connect. Please don't hesitate to call or email</w:t>
      </w:r>
      <w:r>
        <w:rPr>
          <w:rFonts w:ascii="Times New Roman" w:eastAsia="Calibri" w:hAnsi="Times New Roman"/>
          <w:sz w:val="24"/>
          <w:szCs w:val="24"/>
        </w:rPr>
        <w:t>.</w:t>
      </w:r>
      <w:r w:rsidRPr="00C60E10">
        <w:rPr>
          <w:rFonts w:ascii="Times New Roman" w:eastAsia="Calibri" w:hAnsi="Times New Roman"/>
          <w:sz w:val="24"/>
          <w:szCs w:val="24"/>
        </w:rPr>
        <w:t xml:space="preserve"> I'm happy to answer questions or simply introduce myself further.</w:t>
      </w:r>
    </w:p>
    <w:p w14:paraId="3EBA82E2" w14:textId="3EDD571C" w:rsidR="00C60E10" w:rsidRPr="00C60E10" w:rsidRDefault="00C60E10" w:rsidP="00C60E10">
      <w:pPr>
        <w:spacing w:after="200"/>
        <w:rPr>
          <w:rFonts w:ascii="Times New Roman" w:hAnsi="Times New Roman"/>
          <w:sz w:val="24"/>
          <w:szCs w:val="24"/>
        </w:rPr>
      </w:pPr>
      <w:r w:rsidRPr="00C60E10">
        <w:rPr>
          <w:rFonts w:ascii="Times New Roman" w:hAnsi="Times New Roman"/>
          <w:noProof/>
          <w:sz w:val="24"/>
          <w:szCs w:val="24"/>
        </w:rPr>
        <w:drawing>
          <wp:anchor distT="0" distB="0" distL="114300" distR="114300" simplePos="0" relativeHeight="251660800" behindDoc="0" locked="0" layoutInCell="1" allowOverlap="1" wp14:anchorId="519893B3" wp14:editId="06F09F40">
            <wp:simplePos x="0" y="0"/>
            <wp:positionH relativeFrom="column">
              <wp:posOffset>3649980</wp:posOffset>
            </wp:positionH>
            <wp:positionV relativeFrom="paragraph">
              <wp:posOffset>153670</wp:posOffset>
            </wp:positionV>
            <wp:extent cx="2087880" cy="2430780"/>
            <wp:effectExtent l="0" t="0" r="7620" b="7620"/>
            <wp:wrapNone/>
            <wp:docPr id="2685741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74117" name="Picture 268574117"/>
                    <pic:cNvPicPr/>
                  </pic:nvPicPr>
                  <pic:blipFill rotWithShape="1">
                    <a:blip r:embed="rId8" cstate="print">
                      <a:extLst>
                        <a:ext uri="{28A0092B-C50C-407E-A947-70E740481C1C}">
                          <a14:useLocalDpi xmlns:a14="http://schemas.microsoft.com/office/drawing/2010/main" val="0"/>
                        </a:ext>
                      </a:extLst>
                    </a:blip>
                    <a:srcRect l="19047" t="3513" r="14042" b="40439"/>
                    <a:stretch>
                      <a:fillRect/>
                    </a:stretch>
                  </pic:blipFill>
                  <pic:spPr bwMode="auto">
                    <a:xfrm>
                      <a:off x="0" y="0"/>
                      <a:ext cx="2087880" cy="2430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0E10">
        <w:rPr>
          <w:rFonts w:ascii="Times New Roman" w:eastAsia="Calibri" w:hAnsi="Times New Roman"/>
          <w:sz w:val="24"/>
          <w:szCs w:val="24"/>
        </w:rPr>
        <w:t>Thank you for your time and consideration.</w:t>
      </w:r>
    </w:p>
    <w:p w14:paraId="143BE79A" w14:textId="1DA23175" w:rsidR="00C60E10" w:rsidRPr="00C60E10" w:rsidRDefault="00C60E10" w:rsidP="00C60E10">
      <w:pPr>
        <w:spacing w:after="400"/>
        <w:rPr>
          <w:rFonts w:ascii="Times New Roman" w:hAnsi="Times New Roman"/>
          <w:sz w:val="24"/>
          <w:szCs w:val="24"/>
        </w:rPr>
      </w:pPr>
      <w:r w:rsidRPr="00C60E10">
        <w:rPr>
          <w:rFonts w:ascii="Times New Roman" w:eastAsia="Calibri" w:hAnsi="Times New Roman"/>
          <w:sz w:val="24"/>
          <w:szCs w:val="24"/>
        </w:rPr>
        <w:t>Warmly,</w:t>
      </w:r>
    </w:p>
    <w:p w14:paraId="0DF946EC" w14:textId="50BA385F" w:rsidR="00C60E10" w:rsidRDefault="00C60E10" w:rsidP="00C60E10">
      <w:pPr>
        <w:rPr>
          <w:rFonts w:ascii="Times New Roman" w:eastAsia="Calibri" w:hAnsi="Times New Roman"/>
          <w:sz w:val="24"/>
          <w:szCs w:val="24"/>
        </w:rPr>
      </w:pPr>
      <w:r w:rsidRPr="00C60E10">
        <w:rPr>
          <w:rFonts w:ascii="Times New Roman" w:hAnsi="Times New Roman"/>
          <w:bCs/>
          <w:noProof/>
          <w:sz w:val="24"/>
          <w:szCs w:val="24"/>
        </w:rPr>
        <w:drawing>
          <wp:inline distT="0" distB="0" distL="0" distR="0" wp14:anchorId="75124AE6" wp14:editId="59D05915">
            <wp:extent cx="1939413" cy="580788"/>
            <wp:effectExtent l="0" t="0" r="3810" b="0"/>
            <wp:docPr id="17280161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016187" name="Picture 17280161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2184" cy="584613"/>
                    </a:xfrm>
                    <a:prstGeom prst="rect">
                      <a:avLst/>
                    </a:prstGeom>
                  </pic:spPr>
                </pic:pic>
              </a:graphicData>
            </a:graphic>
          </wp:inline>
        </w:drawing>
      </w:r>
    </w:p>
    <w:p w14:paraId="5930CE12" w14:textId="1ED891B2" w:rsidR="00C60E10" w:rsidRPr="00C60E10" w:rsidRDefault="00C60E10" w:rsidP="00C60E10">
      <w:pPr>
        <w:rPr>
          <w:rFonts w:ascii="Times New Roman" w:hAnsi="Times New Roman"/>
          <w:sz w:val="24"/>
          <w:szCs w:val="24"/>
        </w:rPr>
      </w:pPr>
      <w:r w:rsidRPr="00C60E10">
        <w:rPr>
          <w:rFonts w:ascii="Times New Roman" w:eastAsia="Calibri" w:hAnsi="Times New Roman"/>
          <w:sz w:val="24"/>
          <w:szCs w:val="24"/>
        </w:rPr>
        <w:t>Desiree Fryer, LCSW</w:t>
      </w:r>
    </w:p>
    <w:p w14:paraId="3FCEC260" w14:textId="08C9C027" w:rsidR="00AA3B86" w:rsidRPr="00C60E10" w:rsidRDefault="00C60E10" w:rsidP="00C60E10">
      <w:pPr>
        <w:spacing w:after="200"/>
        <w:rPr>
          <w:rFonts w:ascii="Times New Roman" w:hAnsi="Times New Roman"/>
          <w:sz w:val="24"/>
          <w:szCs w:val="24"/>
        </w:rPr>
      </w:pPr>
      <w:r w:rsidRPr="00C60E10">
        <w:rPr>
          <w:rFonts w:ascii="Times New Roman" w:eastAsia="Calibri" w:hAnsi="Times New Roman"/>
          <w:sz w:val="24"/>
          <w:szCs w:val="24"/>
        </w:rPr>
        <w:t>Therapist, Iron Ridge Counseling</w:t>
      </w:r>
      <w:r w:rsidR="00AA3B86" w:rsidRPr="00C60E10">
        <w:rPr>
          <w:rFonts w:ascii="Times New Roman" w:hAnsi="Times New Roman"/>
          <w:b/>
          <w:sz w:val="24"/>
          <w:szCs w:val="24"/>
        </w:rPr>
        <w:br w:type="page"/>
      </w:r>
    </w:p>
    <w:p w14:paraId="6D957567" w14:textId="516EF4E9" w:rsidR="005604B8" w:rsidRPr="00FF6010" w:rsidRDefault="00A14BA3" w:rsidP="008D20C9">
      <w:pPr>
        <w:jc w:val="center"/>
        <w:rPr>
          <w:rFonts w:ascii="Times New Roman" w:hAnsi="Times New Roman"/>
          <w:b/>
          <w:sz w:val="44"/>
          <w:szCs w:val="44"/>
        </w:rPr>
      </w:pPr>
      <w:r w:rsidRPr="00FF6010">
        <w:rPr>
          <w:rFonts w:ascii="Times New Roman" w:hAnsi="Times New Roman"/>
          <w:b/>
          <w:sz w:val="44"/>
          <w:szCs w:val="44"/>
        </w:rPr>
        <w:lastRenderedPageBreak/>
        <w:t>Desiree F</w:t>
      </w:r>
      <w:r w:rsidR="005851B0" w:rsidRPr="00FF6010">
        <w:rPr>
          <w:rFonts w:ascii="Times New Roman" w:hAnsi="Times New Roman"/>
          <w:b/>
          <w:sz w:val="44"/>
          <w:szCs w:val="44"/>
        </w:rPr>
        <w:t>ryer, LCSW</w:t>
      </w:r>
    </w:p>
    <w:p w14:paraId="19C5E888" w14:textId="4ED0DA87" w:rsidR="00F27912" w:rsidRPr="00C60E10" w:rsidRDefault="00042F49" w:rsidP="00042F49">
      <w:pPr>
        <w:tabs>
          <w:tab w:val="left" w:pos="2467"/>
          <w:tab w:val="center" w:pos="4680"/>
        </w:tabs>
        <w:rPr>
          <w:rFonts w:ascii="Times New Roman" w:hAnsi="Times New Roman"/>
          <w:sz w:val="24"/>
          <w:szCs w:val="24"/>
        </w:rPr>
      </w:pPr>
      <w:r w:rsidRPr="00C60E10">
        <w:rPr>
          <w:rFonts w:ascii="Times New Roman" w:hAnsi="Times New Roman"/>
          <w:sz w:val="24"/>
          <w:szCs w:val="24"/>
        </w:rPr>
        <w:tab/>
      </w:r>
      <w:r w:rsidRPr="00C60E10">
        <w:rPr>
          <w:rFonts w:ascii="Times New Roman" w:hAnsi="Times New Roman"/>
          <w:sz w:val="24"/>
          <w:szCs w:val="24"/>
        </w:rPr>
        <w:tab/>
      </w:r>
      <w:r w:rsidR="00882CAF" w:rsidRPr="00C60E10">
        <w:rPr>
          <w:rFonts w:ascii="Times New Roman" w:hAnsi="Times New Roman"/>
          <w:sz w:val="24"/>
          <w:szCs w:val="24"/>
        </w:rPr>
        <w:t>Therapist</w:t>
      </w:r>
      <w:r w:rsidR="005851B0" w:rsidRPr="00C60E10">
        <w:rPr>
          <w:rFonts w:ascii="Times New Roman" w:hAnsi="Times New Roman"/>
          <w:sz w:val="24"/>
          <w:szCs w:val="24"/>
        </w:rPr>
        <w:t>, Iron Ridge Counseling</w:t>
      </w:r>
    </w:p>
    <w:p w14:paraId="58766379" w14:textId="52F404E7" w:rsidR="005604B8" w:rsidRPr="00C60E10" w:rsidRDefault="005851B0" w:rsidP="00CA4D59">
      <w:pPr>
        <w:jc w:val="center"/>
        <w:rPr>
          <w:rFonts w:ascii="Times New Roman" w:hAnsi="Times New Roman"/>
          <w:sz w:val="24"/>
          <w:szCs w:val="24"/>
        </w:rPr>
      </w:pPr>
      <w:r w:rsidRPr="00C60E10">
        <w:rPr>
          <w:rFonts w:ascii="Times New Roman" w:hAnsi="Times New Roman"/>
          <w:sz w:val="24"/>
          <w:szCs w:val="24"/>
        </w:rPr>
        <w:t>ironridgecounseling@gmail.com</w:t>
      </w:r>
      <w:r w:rsidR="005E76D5" w:rsidRPr="00C60E10">
        <w:rPr>
          <w:rFonts w:ascii="Times New Roman" w:hAnsi="Times New Roman"/>
          <w:sz w:val="24"/>
          <w:szCs w:val="24"/>
        </w:rPr>
        <w:t xml:space="preserve"> • 435.</w:t>
      </w:r>
      <w:r w:rsidRPr="00C60E10">
        <w:rPr>
          <w:rFonts w:ascii="Times New Roman" w:hAnsi="Times New Roman"/>
          <w:sz w:val="24"/>
          <w:szCs w:val="24"/>
        </w:rPr>
        <w:t>600-1860</w:t>
      </w:r>
    </w:p>
    <w:p w14:paraId="5A7B35ED" w14:textId="70C5B0D2" w:rsidR="00703338" w:rsidRPr="00C60E10" w:rsidRDefault="00A14BA3" w:rsidP="005D5148">
      <w:pPr>
        <w:jc w:val="center"/>
        <w:rPr>
          <w:rFonts w:ascii="Times New Roman" w:hAnsi="Times New Roman"/>
          <w:b/>
          <w:sz w:val="24"/>
          <w:szCs w:val="24"/>
          <w:lang w:eastAsia="ko-KR"/>
        </w:rPr>
      </w:pPr>
      <w:r w:rsidRPr="00C60E10">
        <w:rPr>
          <w:rFonts w:ascii="Times New Roman" w:hAnsi="Times New Roman"/>
          <w:b/>
          <w:noProof/>
          <w:sz w:val="24"/>
          <w:szCs w:val="24"/>
        </w:rPr>
        <mc:AlternateContent>
          <mc:Choice Requires="wps">
            <w:drawing>
              <wp:anchor distT="0" distB="0" distL="114300" distR="114300" simplePos="0" relativeHeight="251656704" behindDoc="0" locked="0" layoutInCell="1" allowOverlap="1" wp14:anchorId="6368635E" wp14:editId="29F6C328">
                <wp:simplePos x="0" y="0"/>
                <wp:positionH relativeFrom="column">
                  <wp:posOffset>3810</wp:posOffset>
                </wp:positionH>
                <wp:positionV relativeFrom="paragraph">
                  <wp:posOffset>64135</wp:posOffset>
                </wp:positionV>
                <wp:extent cx="6199505" cy="0"/>
                <wp:effectExtent l="0" t="0" r="0" b="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9505" cy="0"/>
                        </a:xfrm>
                        <a:prstGeom prst="straightConnector1">
                          <a:avLst/>
                        </a:prstGeom>
                        <a:noFill/>
                        <a:ln w="9525">
                          <a:solidFill>
                            <a:srgbClr val="000000"/>
                          </a:solidFill>
                          <a:round/>
                          <a:headEnd/>
                          <a:tailEnd/>
                        </a:ln>
                        <a:effectLst>
                          <a:prstShdw prst="shdw18" dist="17961" dir="13500000">
                            <a:srgbClr val="00000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CA072A" id="_x0000_t32" coordsize="21600,21600" o:spt="32" o:oned="t" path="m,l21600,21600e" filled="f">
                <v:path arrowok="t" fillok="f" o:connecttype="none"/>
                <o:lock v:ext="edit" shapetype="t"/>
              </v:shapetype>
              <v:shape id="AutoShape 6" o:spid="_x0000_s1026" type="#_x0000_t32" style="position:absolute;margin-left:.3pt;margin-top:5.05pt;width:488.1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">
                <v:imagedata embosscolor="shadow add(51)"/>
                <v:shadow on="t" type="emboss" color="black" color2="shadow add(102)" offset="-1pt,-1pt" offset2="1pt,1pt"/>
              </v:shape>
            </w:pict>
          </mc:Fallback>
        </mc:AlternateContent>
      </w:r>
    </w:p>
    <w:p w14:paraId="726AC745" w14:textId="4302EABB" w:rsidR="007B194E" w:rsidRPr="00C60E10" w:rsidRDefault="00EC7CDD" w:rsidP="005D5148">
      <w:pPr>
        <w:jc w:val="center"/>
        <w:rPr>
          <w:rFonts w:ascii="Times New Roman" w:hAnsi="Times New Roman"/>
          <w:b/>
          <w:sz w:val="24"/>
          <w:szCs w:val="24"/>
        </w:rPr>
      </w:pPr>
      <w:r w:rsidRPr="00C60E10">
        <w:rPr>
          <w:rFonts w:ascii="Times New Roman" w:hAnsi="Times New Roman"/>
          <w:b/>
          <w:sz w:val="24"/>
          <w:szCs w:val="24"/>
        </w:rPr>
        <w:t>Education</w:t>
      </w:r>
    </w:p>
    <w:p w14:paraId="11E56D24" w14:textId="77777777" w:rsidR="009441C4" w:rsidRPr="00C60E10" w:rsidRDefault="009441C4" w:rsidP="00E004F3">
      <w:pPr>
        <w:pStyle w:val="Achievement"/>
        <w:numPr>
          <w:ilvl w:val="0"/>
          <w:numId w:val="0"/>
        </w:numPr>
        <w:ind w:left="360"/>
        <w:jc w:val="center"/>
        <w:rPr>
          <w:rFonts w:ascii="Times New Roman" w:hAnsi="Times New Roman"/>
          <w:b/>
          <w:bCs/>
          <w:sz w:val="24"/>
          <w:szCs w:val="24"/>
        </w:rPr>
        <w:sectPr w:rsidR="009441C4" w:rsidRPr="00C60E10" w:rsidSect="003247EB">
          <w:headerReference w:type="first" r:id="rId10"/>
          <w:pgSz w:w="12240" w:h="15840"/>
          <w:pgMar w:top="1008" w:right="1440" w:bottom="864" w:left="1440" w:header="965" w:footer="965" w:gutter="0"/>
          <w:cols w:space="720"/>
          <w:titlePg/>
          <w:docGrid w:linePitch="272"/>
        </w:sectPr>
      </w:pPr>
    </w:p>
    <w:p w14:paraId="6CB06A1A" w14:textId="24735B26" w:rsidR="00E004F3" w:rsidRPr="00C60E10" w:rsidRDefault="00E004F3" w:rsidP="00E004F3">
      <w:pPr>
        <w:pStyle w:val="Achievement"/>
        <w:numPr>
          <w:ilvl w:val="0"/>
          <w:numId w:val="0"/>
        </w:numPr>
        <w:ind w:left="360"/>
        <w:jc w:val="center"/>
        <w:rPr>
          <w:rFonts w:ascii="Times New Roman" w:hAnsi="Times New Roman"/>
          <w:b/>
          <w:bCs/>
          <w:sz w:val="24"/>
          <w:szCs w:val="24"/>
        </w:rPr>
      </w:pPr>
      <w:r w:rsidRPr="00C60E10">
        <w:rPr>
          <w:rFonts w:ascii="Times New Roman" w:hAnsi="Times New Roman"/>
          <w:b/>
          <w:bCs/>
          <w:sz w:val="24"/>
          <w:szCs w:val="24"/>
        </w:rPr>
        <w:t>High School Diploma,</w:t>
      </w:r>
      <w:r w:rsidRPr="00C60E10">
        <w:rPr>
          <w:rFonts w:ascii="Times New Roman" w:hAnsi="Times New Roman"/>
          <w:b/>
          <w:bCs/>
          <w:sz w:val="24"/>
          <w:szCs w:val="24"/>
        </w:rPr>
        <w:tab/>
        <w:t>2001</w:t>
      </w:r>
    </w:p>
    <w:p w14:paraId="46E3578A" w14:textId="34524F06" w:rsidR="00E004F3" w:rsidRPr="00C60E10" w:rsidRDefault="00E004F3" w:rsidP="00E004F3">
      <w:pPr>
        <w:pStyle w:val="Achievement"/>
        <w:numPr>
          <w:ilvl w:val="0"/>
          <w:numId w:val="0"/>
        </w:numPr>
        <w:ind w:left="360"/>
        <w:jc w:val="center"/>
        <w:rPr>
          <w:rFonts w:ascii="Times New Roman" w:hAnsi="Times New Roman"/>
          <w:i/>
          <w:iCs/>
          <w:sz w:val="24"/>
          <w:szCs w:val="24"/>
        </w:rPr>
      </w:pPr>
      <w:r w:rsidRPr="00C60E10">
        <w:rPr>
          <w:rFonts w:ascii="Times New Roman" w:hAnsi="Times New Roman"/>
          <w:i/>
          <w:iCs/>
          <w:sz w:val="24"/>
          <w:szCs w:val="24"/>
        </w:rPr>
        <w:t>Cedar High School, Cedar City, UT</w:t>
      </w:r>
    </w:p>
    <w:p w14:paraId="0CBADC96" w14:textId="24BC7647" w:rsidR="00E004F3" w:rsidRPr="00C60E10" w:rsidRDefault="00E004F3" w:rsidP="00E004F3">
      <w:pPr>
        <w:pStyle w:val="Achievement"/>
        <w:numPr>
          <w:ilvl w:val="0"/>
          <w:numId w:val="0"/>
        </w:numPr>
        <w:ind w:left="360"/>
        <w:jc w:val="center"/>
        <w:rPr>
          <w:rFonts w:ascii="Times New Roman" w:hAnsi="Times New Roman"/>
          <w:b/>
          <w:bCs/>
          <w:sz w:val="24"/>
          <w:szCs w:val="24"/>
        </w:rPr>
      </w:pPr>
      <w:r w:rsidRPr="00C60E10">
        <w:rPr>
          <w:rFonts w:ascii="Times New Roman" w:hAnsi="Times New Roman"/>
          <w:b/>
          <w:bCs/>
          <w:sz w:val="24"/>
          <w:szCs w:val="24"/>
        </w:rPr>
        <w:t>Bachelor of Science, Psychology, 2006</w:t>
      </w:r>
    </w:p>
    <w:p w14:paraId="7E4E040C" w14:textId="77777777" w:rsidR="009441C4" w:rsidRPr="00C60E10" w:rsidRDefault="00E004F3" w:rsidP="009441C4">
      <w:pPr>
        <w:pStyle w:val="Achievement"/>
        <w:numPr>
          <w:ilvl w:val="0"/>
          <w:numId w:val="0"/>
        </w:numPr>
        <w:ind w:left="360"/>
        <w:jc w:val="center"/>
        <w:rPr>
          <w:rFonts w:ascii="Times New Roman" w:hAnsi="Times New Roman"/>
          <w:i/>
          <w:iCs/>
          <w:sz w:val="24"/>
          <w:szCs w:val="24"/>
        </w:rPr>
      </w:pPr>
      <w:r w:rsidRPr="00C60E10">
        <w:rPr>
          <w:rFonts w:ascii="Times New Roman" w:hAnsi="Times New Roman"/>
          <w:i/>
          <w:iCs/>
          <w:sz w:val="24"/>
          <w:szCs w:val="24"/>
        </w:rPr>
        <w:t>Southern Utah University, Cedar City, U</w:t>
      </w:r>
      <w:bookmarkEnd w:id="0"/>
      <w:bookmarkEnd w:id="1"/>
      <w:bookmarkEnd w:id="2"/>
      <w:r w:rsidR="009441C4" w:rsidRPr="00C60E10">
        <w:rPr>
          <w:rFonts w:ascii="Times New Roman" w:hAnsi="Times New Roman"/>
          <w:i/>
          <w:iCs/>
          <w:sz w:val="24"/>
          <w:szCs w:val="24"/>
        </w:rPr>
        <w:t>T</w:t>
      </w:r>
    </w:p>
    <w:p w14:paraId="65475F12" w14:textId="70069471" w:rsidR="00735837" w:rsidRPr="00C60E10" w:rsidRDefault="00735837" w:rsidP="009441C4">
      <w:pPr>
        <w:pStyle w:val="Achievement"/>
        <w:numPr>
          <w:ilvl w:val="0"/>
          <w:numId w:val="0"/>
        </w:numPr>
        <w:ind w:left="360"/>
        <w:jc w:val="center"/>
        <w:rPr>
          <w:rFonts w:ascii="Times New Roman" w:hAnsi="Times New Roman"/>
          <w:b/>
          <w:i/>
          <w:iCs/>
          <w:sz w:val="24"/>
          <w:szCs w:val="24"/>
        </w:rPr>
        <w:sectPr w:rsidR="00735837" w:rsidRPr="00C60E10" w:rsidSect="009441C4">
          <w:type w:val="continuous"/>
          <w:pgSz w:w="12240" w:h="15840"/>
          <w:pgMar w:top="1008" w:right="1440" w:bottom="864" w:left="1440" w:header="965" w:footer="965" w:gutter="0"/>
          <w:cols w:num="2" w:space="720"/>
          <w:titlePg/>
          <w:docGrid w:linePitch="272"/>
        </w:sectPr>
      </w:pPr>
    </w:p>
    <w:p w14:paraId="28295924" w14:textId="77777777" w:rsidR="00735837" w:rsidRPr="00C60E10" w:rsidRDefault="00735837" w:rsidP="00735837">
      <w:pPr>
        <w:pStyle w:val="Achievement"/>
        <w:numPr>
          <w:ilvl w:val="0"/>
          <w:numId w:val="0"/>
        </w:numPr>
        <w:jc w:val="center"/>
        <w:rPr>
          <w:rFonts w:ascii="Times New Roman" w:hAnsi="Times New Roman"/>
          <w:b/>
          <w:bCs/>
          <w:sz w:val="24"/>
          <w:szCs w:val="24"/>
        </w:rPr>
      </w:pPr>
    </w:p>
    <w:p w14:paraId="375BFA6A" w14:textId="02EBB91E" w:rsidR="00A11857" w:rsidRPr="00C60E10" w:rsidRDefault="00882CAF" w:rsidP="00735837">
      <w:pPr>
        <w:pStyle w:val="Achievement"/>
        <w:numPr>
          <w:ilvl w:val="0"/>
          <w:numId w:val="0"/>
        </w:numPr>
        <w:jc w:val="center"/>
        <w:rPr>
          <w:rFonts w:ascii="Times New Roman" w:hAnsi="Times New Roman"/>
          <w:i/>
          <w:iCs/>
          <w:sz w:val="24"/>
          <w:szCs w:val="24"/>
        </w:rPr>
      </w:pPr>
      <w:r w:rsidRPr="00C60E10">
        <w:rPr>
          <w:rFonts w:ascii="Times New Roman" w:hAnsi="Times New Roman"/>
          <w:b/>
          <w:bCs/>
          <w:sz w:val="24"/>
          <w:szCs w:val="24"/>
        </w:rPr>
        <w:t>Master of Social Work</w:t>
      </w:r>
      <w:r w:rsidR="00764EA5" w:rsidRPr="00C60E10">
        <w:rPr>
          <w:rFonts w:ascii="Times New Roman" w:hAnsi="Times New Roman"/>
          <w:b/>
          <w:bCs/>
          <w:sz w:val="24"/>
          <w:szCs w:val="24"/>
        </w:rPr>
        <w:t xml:space="preserve">, </w:t>
      </w:r>
      <w:r w:rsidR="00FB495A" w:rsidRPr="00C60E10">
        <w:rPr>
          <w:rFonts w:ascii="Times New Roman" w:hAnsi="Times New Roman"/>
          <w:b/>
          <w:bCs/>
          <w:sz w:val="24"/>
          <w:szCs w:val="24"/>
        </w:rPr>
        <w:t xml:space="preserve">2024 </w:t>
      </w:r>
      <w:r w:rsidR="00764EA5" w:rsidRPr="00C60E10">
        <w:rPr>
          <w:rFonts w:ascii="Times New Roman" w:hAnsi="Times New Roman"/>
          <w:i/>
          <w:iCs/>
          <w:sz w:val="24"/>
          <w:szCs w:val="24"/>
        </w:rPr>
        <w:t>University of Utah</w:t>
      </w:r>
      <w:r w:rsidR="00FB495A" w:rsidRPr="00C60E10">
        <w:rPr>
          <w:rFonts w:ascii="Times New Roman" w:hAnsi="Times New Roman"/>
          <w:i/>
          <w:iCs/>
          <w:sz w:val="24"/>
          <w:szCs w:val="24"/>
        </w:rPr>
        <w:t>, Salt Lake City, UT</w:t>
      </w:r>
    </w:p>
    <w:p w14:paraId="28B72CE8" w14:textId="3915A81D" w:rsidR="005D5148" w:rsidRPr="00C60E10" w:rsidRDefault="005D5148" w:rsidP="00D74DBF">
      <w:pPr>
        <w:pStyle w:val="Achievement"/>
        <w:numPr>
          <w:ilvl w:val="0"/>
          <w:numId w:val="0"/>
        </w:numPr>
        <w:ind w:left="360"/>
        <w:jc w:val="center"/>
        <w:rPr>
          <w:rFonts w:ascii="Times New Roman" w:hAnsi="Times New Roman"/>
          <w:sz w:val="24"/>
          <w:szCs w:val="24"/>
        </w:rPr>
      </w:pPr>
      <w:r w:rsidRPr="00C60E10">
        <w:rPr>
          <w:rFonts w:ascii="Times New Roman" w:hAnsi="Times New Roman"/>
          <w:noProof/>
          <w:sz w:val="24"/>
          <w:szCs w:val="24"/>
        </w:rPr>
        <mc:AlternateContent>
          <mc:Choice Requires="wps">
            <w:drawing>
              <wp:anchor distT="0" distB="0" distL="114300" distR="114300" simplePos="0" relativeHeight="251658752" behindDoc="0" locked="0" layoutInCell="1" allowOverlap="1" wp14:anchorId="6F3A414D" wp14:editId="0EDF2C37">
                <wp:simplePos x="0" y="0"/>
                <wp:positionH relativeFrom="margin">
                  <wp:align>center</wp:align>
                </wp:positionH>
                <wp:positionV relativeFrom="paragraph">
                  <wp:posOffset>120650</wp:posOffset>
                </wp:positionV>
                <wp:extent cx="6199505" cy="0"/>
                <wp:effectExtent l="19050" t="19050" r="48895" b="38100"/>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9505" cy="0"/>
                        </a:xfrm>
                        <a:prstGeom prst="straightConnector1">
                          <a:avLst/>
                        </a:prstGeom>
                        <a:noFill/>
                        <a:ln w="9525">
                          <a:solidFill>
                            <a:srgbClr val="000000"/>
                          </a:solidFill>
                          <a:round/>
                          <a:headEnd/>
                          <a:tailEnd/>
                        </a:ln>
                        <a:effectLst>
                          <a:prstShdw prst="shdw18" dist="17961" dir="13500000">
                            <a:srgbClr val="00000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F1D89C" id="_x0000_t32" coordsize="21600,21600" o:spt="32" o:oned="t" path="m,l21600,21600e" filled="f">
                <v:path arrowok="t" fillok="f" o:connecttype="none"/>
                <o:lock v:ext="edit" shapetype="t"/>
              </v:shapetype>
              <v:shape id="AutoShape 8" o:spid="_x0000_s1026" type="#_x0000_t32" style="position:absolute;margin-left:0;margin-top:9.5pt;width:488.15pt;height:0;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">
                <v:imagedata embosscolor="shadow add(51)"/>
                <v:shadow on="t" type="emboss" color="black" color2="shadow add(102)" offset="-1pt,-1pt" offset2="1pt,1pt"/>
                <w10:wrap anchorx="margin"/>
              </v:shape>
            </w:pict>
          </mc:Fallback>
        </mc:AlternateContent>
      </w:r>
    </w:p>
    <w:p w14:paraId="0AF90593" w14:textId="37F135DF" w:rsidR="005D5148" w:rsidRPr="00C60E10" w:rsidRDefault="005D5148" w:rsidP="00735837">
      <w:pPr>
        <w:jc w:val="center"/>
        <w:rPr>
          <w:rFonts w:ascii="Times New Roman" w:hAnsi="Times New Roman"/>
          <w:b/>
          <w:sz w:val="24"/>
          <w:szCs w:val="24"/>
        </w:rPr>
      </w:pPr>
      <w:r w:rsidRPr="00C60E10">
        <w:rPr>
          <w:rFonts w:ascii="Times New Roman" w:hAnsi="Times New Roman"/>
          <w:b/>
          <w:sz w:val="24"/>
          <w:szCs w:val="24"/>
        </w:rPr>
        <w:t>Professional Experience</w:t>
      </w:r>
    </w:p>
    <w:p w14:paraId="0E578F7A" w14:textId="77777777" w:rsidR="005D5148" w:rsidRPr="00C60E10" w:rsidRDefault="005D5148" w:rsidP="005D5148">
      <w:pPr>
        <w:rPr>
          <w:rFonts w:ascii="Times New Roman" w:hAnsi="Times New Roman"/>
          <w:sz w:val="24"/>
          <w:szCs w:val="24"/>
        </w:rPr>
      </w:pPr>
      <w:r w:rsidRPr="00C60E10">
        <w:rPr>
          <w:rFonts w:ascii="Times New Roman" w:hAnsi="Times New Roman"/>
          <w:b/>
          <w:bCs/>
          <w:sz w:val="24"/>
          <w:szCs w:val="24"/>
        </w:rPr>
        <w:t>Therapist</w:t>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t xml:space="preserve">2024-Current </w:t>
      </w:r>
    </w:p>
    <w:p w14:paraId="50280234" w14:textId="77777777" w:rsidR="005D5148" w:rsidRPr="00C60E10" w:rsidRDefault="005D5148" w:rsidP="005D5148">
      <w:pPr>
        <w:rPr>
          <w:rFonts w:ascii="Times New Roman" w:hAnsi="Times New Roman"/>
          <w:sz w:val="24"/>
          <w:szCs w:val="24"/>
        </w:rPr>
      </w:pPr>
      <w:r w:rsidRPr="00C60E10">
        <w:rPr>
          <w:rFonts w:ascii="Times New Roman" w:hAnsi="Times New Roman"/>
          <w:i/>
          <w:iCs/>
          <w:sz w:val="24"/>
          <w:szCs w:val="24"/>
        </w:rPr>
        <w:t>Moonridge Academy,</w:t>
      </w:r>
      <w:r w:rsidRPr="00C60E10">
        <w:rPr>
          <w:rFonts w:ascii="Times New Roman" w:hAnsi="Times New Roman"/>
          <w:sz w:val="24"/>
          <w:szCs w:val="24"/>
        </w:rPr>
        <w:t xml:space="preserve"> Cedar City, UT</w:t>
      </w:r>
    </w:p>
    <w:p w14:paraId="7C3C27C6" w14:textId="77777777" w:rsidR="00D339E5" w:rsidRPr="00613BCF" w:rsidRDefault="00D339E5" w:rsidP="00D339E5">
      <w:pPr>
        <w:numPr>
          <w:ilvl w:val="0"/>
          <w:numId w:val="14"/>
        </w:numPr>
        <w:rPr>
          <w:rFonts w:ascii="Times New Roman" w:hAnsi="Times New Roman"/>
          <w:sz w:val="22"/>
          <w:szCs w:val="22"/>
        </w:rPr>
      </w:pPr>
      <w:r w:rsidRPr="00613BCF">
        <w:rPr>
          <w:rFonts w:ascii="Times New Roman" w:hAnsi="Times New Roman"/>
          <w:sz w:val="22"/>
          <w:szCs w:val="22"/>
        </w:rPr>
        <w:t>Attended weekly treatment team and clinical meetings to support student treatment planning.</w:t>
      </w:r>
    </w:p>
    <w:p w14:paraId="2ACEBF88" w14:textId="77777777" w:rsidR="00D339E5" w:rsidRPr="00613BCF" w:rsidRDefault="00D339E5" w:rsidP="00D339E5">
      <w:pPr>
        <w:numPr>
          <w:ilvl w:val="0"/>
          <w:numId w:val="14"/>
        </w:numPr>
        <w:rPr>
          <w:rFonts w:ascii="Times New Roman" w:hAnsi="Times New Roman"/>
          <w:sz w:val="22"/>
          <w:szCs w:val="22"/>
        </w:rPr>
      </w:pPr>
      <w:r w:rsidRPr="00613BCF">
        <w:rPr>
          <w:rFonts w:ascii="Times New Roman" w:hAnsi="Times New Roman"/>
          <w:sz w:val="22"/>
          <w:szCs w:val="22"/>
        </w:rPr>
        <w:t>Facilitated and co-led therapeutic and psychoeducational group sessions.</w:t>
      </w:r>
    </w:p>
    <w:p w14:paraId="58968DC3" w14:textId="77777777" w:rsidR="00D339E5" w:rsidRPr="00613BCF" w:rsidRDefault="00D339E5" w:rsidP="00D339E5">
      <w:pPr>
        <w:numPr>
          <w:ilvl w:val="0"/>
          <w:numId w:val="14"/>
        </w:numPr>
        <w:rPr>
          <w:rFonts w:ascii="Times New Roman" w:hAnsi="Times New Roman"/>
          <w:sz w:val="22"/>
          <w:szCs w:val="22"/>
        </w:rPr>
      </w:pPr>
      <w:r w:rsidRPr="00613BCF">
        <w:rPr>
          <w:rFonts w:ascii="Times New Roman" w:hAnsi="Times New Roman"/>
          <w:sz w:val="22"/>
          <w:szCs w:val="22"/>
        </w:rPr>
        <w:t>Provided individual therapy and executive functioning coaching to students.</w:t>
      </w:r>
    </w:p>
    <w:p w14:paraId="22C94503" w14:textId="77777777" w:rsidR="00D339E5" w:rsidRPr="00613BCF" w:rsidRDefault="00D339E5" w:rsidP="00D339E5">
      <w:pPr>
        <w:numPr>
          <w:ilvl w:val="0"/>
          <w:numId w:val="14"/>
        </w:numPr>
        <w:rPr>
          <w:rFonts w:ascii="Times New Roman" w:hAnsi="Times New Roman"/>
          <w:sz w:val="22"/>
          <w:szCs w:val="22"/>
        </w:rPr>
      </w:pPr>
      <w:r w:rsidRPr="00613BCF">
        <w:rPr>
          <w:rFonts w:ascii="Times New Roman" w:hAnsi="Times New Roman"/>
          <w:sz w:val="22"/>
          <w:szCs w:val="22"/>
        </w:rPr>
        <w:t>Assisted with program projects and administrative tasks as needed.</w:t>
      </w:r>
    </w:p>
    <w:p w14:paraId="1E694F65" w14:textId="77777777" w:rsidR="00D339E5" w:rsidRPr="00613BCF" w:rsidRDefault="00D339E5" w:rsidP="00D339E5">
      <w:pPr>
        <w:numPr>
          <w:ilvl w:val="0"/>
          <w:numId w:val="14"/>
        </w:numPr>
        <w:rPr>
          <w:rFonts w:ascii="Times New Roman" w:hAnsi="Times New Roman"/>
          <w:sz w:val="22"/>
          <w:szCs w:val="22"/>
        </w:rPr>
      </w:pPr>
      <w:r w:rsidRPr="00613BCF">
        <w:rPr>
          <w:rFonts w:ascii="Times New Roman" w:hAnsi="Times New Roman"/>
          <w:sz w:val="22"/>
          <w:szCs w:val="22"/>
        </w:rPr>
        <w:t>Completed accurate and timely clinical documentation for each student.</w:t>
      </w:r>
    </w:p>
    <w:p w14:paraId="49179E39" w14:textId="77777777" w:rsidR="00D339E5" w:rsidRPr="00613BCF" w:rsidRDefault="00D339E5" w:rsidP="00D339E5">
      <w:pPr>
        <w:numPr>
          <w:ilvl w:val="0"/>
          <w:numId w:val="14"/>
        </w:numPr>
        <w:rPr>
          <w:rFonts w:ascii="Times New Roman" w:hAnsi="Times New Roman"/>
          <w:sz w:val="22"/>
          <w:szCs w:val="22"/>
        </w:rPr>
      </w:pPr>
      <w:r w:rsidRPr="00613BCF">
        <w:rPr>
          <w:rFonts w:ascii="Times New Roman" w:hAnsi="Times New Roman"/>
          <w:sz w:val="22"/>
          <w:szCs w:val="22"/>
        </w:rPr>
        <w:t>Collaborated with staff and families to support student progress and treatment goals.</w:t>
      </w:r>
    </w:p>
    <w:p w14:paraId="05FFEC11" w14:textId="77777777" w:rsidR="005D5148" w:rsidRPr="00C60E10" w:rsidRDefault="005D5148" w:rsidP="00D339E5">
      <w:pPr>
        <w:rPr>
          <w:rFonts w:ascii="Times New Roman" w:hAnsi="Times New Roman"/>
          <w:b/>
          <w:sz w:val="24"/>
          <w:szCs w:val="24"/>
        </w:rPr>
      </w:pPr>
    </w:p>
    <w:p w14:paraId="460FFB6D" w14:textId="77777777" w:rsidR="005D5148" w:rsidRPr="00C60E10" w:rsidRDefault="005D5148" w:rsidP="005D5148">
      <w:pPr>
        <w:rPr>
          <w:rFonts w:ascii="Times New Roman" w:hAnsi="Times New Roman"/>
          <w:sz w:val="24"/>
          <w:szCs w:val="24"/>
        </w:rPr>
      </w:pPr>
      <w:r w:rsidRPr="00C60E10">
        <w:rPr>
          <w:rFonts w:ascii="Times New Roman" w:hAnsi="Times New Roman"/>
          <w:b/>
          <w:bCs/>
          <w:sz w:val="24"/>
          <w:szCs w:val="24"/>
        </w:rPr>
        <w:t>Therapist Intern</w:t>
      </w:r>
      <w:r w:rsidRPr="00C60E10">
        <w:rPr>
          <w:rFonts w:ascii="Times New Roman" w:hAnsi="Times New Roman"/>
          <w:b/>
          <w:bCs/>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t>2022-2024</w:t>
      </w:r>
    </w:p>
    <w:p w14:paraId="6E2D67BA" w14:textId="77777777" w:rsidR="005D5148" w:rsidRPr="00C60E10" w:rsidRDefault="005D5148" w:rsidP="005D5148">
      <w:pPr>
        <w:rPr>
          <w:rFonts w:ascii="Times New Roman" w:hAnsi="Times New Roman"/>
          <w:sz w:val="24"/>
          <w:szCs w:val="24"/>
        </w:rPr>
      </w:pPr>
      <w:r w:rsidRPr="00C60E10">
        <w:rPr>
          <w:rFonts w:ascii="Times New Roman" w:hAnsi="Times New Roman"/>
          <w:i/>
          <w:iCs/>
          <w:sz w:val="24"/>
          <w:szCs w:val="24"/>
        </w:rPr>
        <w:t>Kolob Canyon RTC,</w:t>
      </w:r>
      <w:r w:rsidRPr="00C60E10">
        <w:rPr>
          <w:rFonts w:ascii="Times New Roman" w:hAnsi="Times New Roman"/>
          <w:sz w:val="24"/>
          <w:szCs w:val="24"/>
        </w:rPr>
        <w:t xml:space="preserve"> New Harmony, UT</w:t>
      </w:r>
    </w:p>
    <w:p w14:paraId="4AEE583B" w14:textId="77777777" w:rsidR="00D339E5" w:rsidRPr="00613BCF" w:rsidRDefault="00D339E5" w:rsidP="00D339E5">
      <w:pPr>
        <w:pStyle w:val="ListParagraph"/>
        <w:numPr>
          <w:ilvl w:val="0"/>
          <w:numId w:val="15"/>
        </w:numPr>
        <w:rPr>
          <w:rFonts w:ascii="Times New Roman" w:hAnsi="Times New Roman"/>
          <w:sz w:val="22"/>
          <w:szCs w:val="22"/>
        </w:rPr>
      </w:pPr>
      <w:r w:rsidRPr="00613BCF">
        <w:rPr>
          <w:rFonts w:ascii="Times New Roman" w:hAnsi="Times New Roman"/>
          <w:sz w:val="22"/>
          <w:szCs w:val="22"/>
        </w:rPr>
        <w:t>Participated in weekly treatment team and clinical meetings.</w:t>
      </w:r>
    </w:p>
    <w:p w14:paraId="34BBBEB4" w14:textId="77777777" w:rsidR="00D339E5" w:rsidRPr="00613BCF" w:rsidRDefault="00D339E5" w:rsidP="00D339E5">
      <w:pPr>
        <w:pStyle w:val="ListParagraph"/>
        <w:numPr>
          <w:ilvl w:val="0"/>
          <w:numId w:val="15"/>
        </w:numPr>
        <w:rPr>
          <w:rFonts w:ascii="Times New Roman" w:hAnsi="Times New Roman"/>
          <w:sz w:val="22"/>
          <w:szCs w:val="22"/>
        </w:rPr>
      </w:pPr>
      <w:r w:rsidRPr="00613BCF">
        <w:rPr>
          <w:rFonts w:ascii="Times New Roman" w:hAnsi="Times New Roman"/>
          <w:sz w:val="22"/>
          <w:szCs w:val="22"/>
        </w:rPr>
        <w:t>Led and co-facilitated group therapy sessions.</w:t>
      </w:r>
    </w:p>
    <w:p w14:paraId="218FCF1E" w14:textId="77777777" w:rsidR="00D339E5" w:rsidRPr="00613BCF" w:rsidRDefault="00D339E5" w:rsidP="00D339E5">
      <w:pPr>
        <w:pStyle w:val="ListParagraph"/>
        <w:numPr>
          <w:ilvl w:val="0"/>
          <w:numId w:val="15"/>
        </w:numPr>
        <w:rPr>
          <w:rFonts w:ascii="Times New Roman" w:hAnsi="Times New Roman"/>
          <w:sz w:val="22"/>
          <w:szCs w:val="22"/>
        </w:rPr>
      </w:pPr>
      <w:r w:rsidRPr="00613BCF">
        <w:rPr>
          <w:rFonts w:ascii="Times New Roman" w:hAnsi="Times New Roman"/>
          <w:sz w:val="22"/>
          <w:szCs w:val="22"/>
        </w:rPr>
        <w:t>Provided individual therapy and executive functioning coaching to students.</w:t>
      </w:r>
    </w:p>
    <w:p w14:paraId="25096F91" w14:textId="77777777" w:rsidR="00D339E5" w:rsidRPr="00613BCF" w:rsidRDefault="00D339E5" w:rsidP="00D339E5">
      <w:pPr>
        <w:pStyle w:val="ListParagraph"/>
        <w:numPr>
          <w:ilvl w:val="0"/>
          <w:numId w:val="15"/>
        </w:numPr>
        <w:rPr>
          <w:rFonts w:ascii="Times New Roman" w:hAnsi="Times New Roman"/>
          <w:sz w:val="22"/>
          <w:szCs w:val="22"/>
        </w:rPr>
      </w:pPr>
      <w:r w:rsidRPr="00613BCF">
        <w:rPr>
          <w:rFonts w:ascii="Times New Roman" w:hAnsi="Times New Roman"/>
          <w:sz w:val="22"/>
          <w:szCs w:val="22"/>
        </w:rPr>
        <w:t>Assisted with program projects and special assignments.</w:t>
      </w:r>
    </w:p>
    <w:p w14:paraId="7609D3F5" w14:textId="77777777" w:rsidR="00D339E5" w:rsidRPr="00613BCF" w:rsidRDefault="00D339E5" w:rsidP="00D339E5">
      <w:pPr>
        <w:pStyle w:val="ListParagraph"/>
        <w:numPr>
          <w:ilvl w:val="0"/>
          <w:numId w:val="15"/>
        </w:numPr>
        <w:rPr>
          <w:rFonts w:ascii="Times New Roman" w:hAnsi="Times New Roman"/>
          <w:sz w:val="22"/>
          <w:szCs w:val="22"/>
        </w:rPr>
      </w:pPr>
      <w:r w:rsidRPr="00613BCF">
        <w:rPr>
          <w:rFonts w:ascii="Times New Roman" w:hAnsi="Times New Roman"/>
          <w:sz w:val="22"/>
          <w:szCs w:val="22"/>
        </w:rPr>
        <w:t>Maintained accurate and timely clinical documentation.</w:t>
      </w:r>
    </w:p>
    <w:p w14:paraId="467B0313" w14:textId="77777777" w:rsidR="005D5148" w:rsidRPr="00C60E10" w:rsidRDefault="005D5148" w:rsidP="005D5148">
      <w:pPr>
        <w:pStyle w:val="ListParagraph"/>
        <w:rPr>
          <w:rFonts w:ascii="Times New Roman" w:hAnsi="Times New Roman"/>
          <w:sz w:val="24"/>
          <w:szCs w:val="24"/>
        </w:rPr>
      </w:pPr>
    </w:p>
    <w:p w14:paraId="7831C4DE" w14:textId="7E6E8C64" w:rsidR="005D5148" w:rsidRPr="00C60E10" w:rsidRDefault="005D5148" w:rsidP="005D5148">
      <w:pPr>
        <w:rPr>
          <w:rFonts w:ascii="Times New Roman" w:hAnsi="Times New Roman"/>
          <w:sz w:val="24"/>
          <w:szCs w:val="24"/>
        </w:rPr>
      </w:pPr>
      <w:r w:rsidRPr="00C60E10">
        <w:rPr>
          <w:rFonts w:ascii="Times New Roman" w:hAnsi="Times New Roman"/>
          <w:b/>
          <w:bCs/>
          <w:sz w:val="24"/>
          <w:szCs w:val="24"/>
        </w:rPr>
        <w:t>Admissions Assistant</w:t>
      </w:r>
      <w:r w:rsidRPr="00C60E10">
        <w:rPr>
          <w:rFonts w:ascii="Times New Roman" w:hAnsi="Times New Roman"/>
          <w:b/>
          <w:bCs/>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t>2014-</w:t>
      </w:r>
      <w:r w:rsidR="00735837" w:rsidRPr="00C60E10">
        <w:rPr>
          <w:rFonts w:ascii="Times New Roman" w:hAnsi="Times New Roman"/>
          <w:sz w:val="24"/>
          <w:szCs w:val="24"/>
        </w:rPr>
        <w:t>2022</w:t>
      </w:r>
    </w:p>
    <w:p w14:paraId="285A781A" w14:textId="349F1DC8" w:rsidR="005D5148" w:rsidRPr="00C60E10" w:rsidRDefault="005D5148" w:rsidP="005D5148">
      <w:pPr>
        <w:rPr>
          <w:rFonts w:ascii="Times New Roman" w:hAnsi="Times New Roman"/>
          <w:sz w:val="24"/>
          <w:szCs w:val="24"/>
        </w:rPr>
      </w:pPr>
      <w:r w:rsidRPr="00C60E10">
        <w:rPr>
          <w:rFonts w:ascii="Times New Roman" w:hAnsi="Times New Roman"/>
          <w:i/>
          <w:iCs/>
          <w:sz w:val="24"/>
          <w:szCs w:val="24"/>
        </w:rPr>
        <w:t>CERTS Group</w:t>
      </w:r>
      <w:r w:rsidRPr="00C60E10">
        <w:rPr>
          <w:rFonts w:ascii="Times New Roman" w:hAnsi="Times New Roman"/>
          <w:sz w:val="24"/>
          <w:szCs w:val="24"/>
        </w:rPr>
        <w:t>, Cedar City, UT</w:t>
      </w:r>
    </w:p>
    <w:p w14:paraId="31BE563D" w14:textId="77777777" w:rsidR="005D5148" w:rsidRPr="00613BCF" w:rsidRDefault="005D5148" w:rsidP="005D5148">
      <w:pPr>
        <w:pStyle w:val="ListParagraph"/>
        <w:numPr>
          <w:ilvl w:val="0"/>
          <w:numId w:val="7"/>
        </w:numPr>
        <w:rPr>
          <w:rFonts w:ascii="Times New Roman" w:hAnsi="Times New Roman"/>
          <w:sz w:val="22"/>
          <w:szCs w:val="22"/>
        </w:rPr>
      </w:pPr>
      <w:r w:rsidRPr="00613BCF">
        <w:rPr>
          <w:rFonts w:ascii="Times New Roman" w:hAnsi="Times New Roman"/>
          <w:sz w:val="22"/>
          <w:szCs w:val="22"/>
        </w:rPr>
        <w:t>Create and manage all paperwork for all incoming students for 5 residential schools</w:t>
      </w:r>
    </w:p>
    <w:p w14:paraId="6DFF1F00" w14:textId="77777777" w:rsidR="005D5148" w:rsidRPr="00613BCF" w:rsidRDefault="005D5148" w:rsidP="005D5148">
      <w:pPr>
        <w:pStyle w:val="ListParagraph"/>
        <w:numPr>
          <w:ilvl w:val="0"/>
          <w:numId w:val="7"/>
        </w:numPr>
        <w:rPr>
          <w:rFonts w:ascii="Times New Roman" w:hAnsi="Times New Roman"/>
          <w:sz w:val="22"/>
          <w:szCs w:val="22"/>
        </w:rPr>
      </w:pPr>
      <w:r w:rsidRPr="00613BCF">
        <w:rPr>
          <w:rFonts w:ascii="Times New Roman" w:hAnsi="Times New Roman"/>
          <w:sz w:val="22"/>
          <w:szCs w:val="22"/>
        </w:rPr>
        <w:t>Work with marketing and admissions team to create and help carry out various projects</w:t>
      </w:r>
    </w:p>
    <w:p w14:paraId="6F552FB8" w14:textId="77777777" w:rsidR="005D5148" w:rsidRPr="00613BCF" w:rsidRDefault="005D5148" w:rsidP="005D5148">
      <w:pPr>
        <w:pStyle w:val="ListParagraph"/>
        <w:numPr>
          <w:ilvl w:val="0"/>
          <w:numId w:val="7"/>
        </w:numPr>
        <w:rPr>
          <w:rFonts w:ascii="Times New Roman" w:hAnsi="Times New Roman"/>
          <w:sz w:val="22"/>
          <w:szCs w:val="22"/>
        </w:rPr>
      </w:pPr>
      <w:r w:rsidRPr="00613BCF">
        <w:rPr>
          <w:rFonts w:ascii="Times New Roman" w:hAnsi="Times New Roman"/>
          <w:sz w:val="22"/>
          <w:szCs w:val="22"/>
        </w:rPr>
        <w:t>Create, manage, and distribute company marketing material</w:t>
      </w:r>
    </w:p>
    <w:p w14:paraId="32149543" w14:textId="24701D8D" w:rsidR="005D5148" w:rsidRPr="00613BCF" w:rsidRDefault="00735837" w:rsidP="005D5148">
      <w:pPr>
        <w:pStyle w:val="ListParagraph"/>
        <w:numPr>
          <w:ilvl w:val="0"/>
          <w:numId w:val="7"/>
        </w:numPr>
        <w:rPr>
          <w:rFonts w:ascii="Times New Roman" w:hAnsi="Times New Roman"/>
          <w:sz w:val="22"/>
          <w:szCs w:val="22"/>
        </w:rPr>
      </w:pPr>
      <w:r w:rsidRPr="00613BCF">
        <w:rPr>
          <w:rFonts w:ascii="Times New Roman" w:hAnsi="Times New Roman"/>
          <w:sz w:val="22"/>
          <w:szCs w:val="22"/>
        </w:rPr>
        <w:t>Assure SEVIS compliance for schools, enroll students, meet with representative for training</w:t>
      </w:r>
    </w:p>
    <w:p w14:paraId="5AAF0913" w14:textId="77777777" w:rsidR="005D5148" w:rsidRPr="00613BCF" w:rsidRDefault="005D5148" w:rsidP="005D5148">
      <w:pPr>
        <w:pStyle w:val="ListParagraph"/>
        <w:numPr>
          <w:ilvl w:val="0"/>
          <w:numId w:val="7"/>
        </w:numPr>
        <w:rPr>
          <w:rFonts w:ascii="Times New Roman" w:hAnsi="Times New Roman"/>
          <w:sz w:val="22"/>
          <w:szCs w:val="22"/>
        </w:rPr>
      </w:pPr>
      <w:r w:rsidRPr="00613BCF">
        <w:rPr>
          <w:rFonts w:ascii="Times New Roman" w:hAnsi="Times New Roman"/>
          <w:sz w:val="22"/>
          <w:szCs w:val="22"/>
        </w:rPr>
        <w:t>Organize marketing trips for educational consultants (itineraries, travel arrangements, etc.)</w:t>
      </w:r>
    </w:p>
    <w:p w14:paraId="07FC00A9" w14:textId="77777777" w:rsidR="005D5148" w:rsidRPr="00C60E10" w:rsidRDefault="005D5148" w:rsidP="00E02C44">
      <w:pPr>
        <w:rPr>
          <w:rFonts w:ascii="Times New Roman" w:hAnsi="Times New Roman"/>
          <w:sz w:val="24"/>
          <w:szCs w:val="24"/>
        </w:rPr>
      </w:pPr>
    </w:p>
    <w:p w14:paraId="69B2164E" w14:textId="77777777" w:rsidR="005D5148" w:rsidRPr="00C60E10" w:rsidRDefault="005D5148" w:rsidP="005D5148">
      <w:pPr>
        <w:rPr>
          <w:rFonts w:ascii="Times New Roman" w:hAnsi="Times New Roman"/>
          <w:sz w:val="24"/>
          <w:szCs w:val="24"/>
        </w:rPr>
      </w:pPr>
      <w:r w:rsidRPr="00C60E10">
        <w:rPr>
          <w:rFonts w:ascii="Times New Roman" w:hAnsi="Times New Roman"/>
          <w:b/>
          <w:bCs/>
          <w:sz w:val="24"/>
          <w:szCs w:val="24"/>
        </w:rPr>
        <w:t>Director of Operations</w:t>
      </w:r>
      <w:r w:rsidRPr="00C60E10">
        <w:rPr>
          <w:rFonts w:ascii="Times New Roman" w:hAnsi="Times New Roman"/>
          <w:sz w:val="24"/>
          <w:szCs w:val="24"/>
        </w:rPr>
        <w:t xml:space="preserve">                                                    </w:t>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t>2007-2014</w:t>
      </w:r>
    </w:p>
    <w:p w14:paraId="700E900A" w14:textId="77777777" w:rsidR="005D5148" w:rsidRPr="00C60E10" w:rsidRDefault="005D5148" w:rsidP="005D5148">
      <w:pPr>
        <w:rPr>
          <w:rFonts w:ascii="Times New Roman" w:hAnsi="Times New Roman"/>
          <w:sz w:val="24"/>
          <w:szCs w:val="24"/>
        </w:rPr>
      </w:pPr>
      <w:r w:rsidRPr="00C60E10">
        <w:rPr>
          <w:rFonts w:ascii="Times New Roman" w:hAnsi="Times New Roman"/>
          <w:i/>
          <w:iCs/>
          <w:sz w:val="24"/>
          <w:szCs w:val="24"/>
        </w:rPr>
        <w:t>Mountain Springs Preparatory Academy</w:t>
      </w:r>
      <w:r w:rsidRPr="00C60E10">
        <w:rPr>
          <w:rFonts w:ascii="Times New Roman" w:hAnsi="Times New Roman"/>
          <w:sz w:val="24"/>
          <w:szCs w:val="24"/>
        </w:rPr>
        <w:t>, Cedar City, UT</w:t>
      </w:r>
    </w:p>
    <w:p w14:paraId="2EA48F6E" w14:textId="77777777" w:rsidR="00D339E5" w:rsidRPr="00613BCF" w:rsidRDefault="00D339E5" w:rsidP="00D339E5">
      <w:pPr>
        <w:pStyle w:val="ListParagraph"/>
        <w:numPr>
          <w:ilvl w:val="0"/>
          <w:numId w:val="16"/>
        </w:numPr>
        <w:rPr>
          <w:rFonts w:ascii="Times New Roman" w:hAnsi="Times New Roman"/>
          <w:sz w:val="22"/>
          <w:szCs w:val="22"/>
        </w:rPr>
      </w:pPr>
      <w:r w:rsidRPr="00613BCF">
        <w:rPr>
          <w:rFonts w:ascii="Times New Roman" w:hAnsi="Times New Roman"/>
          <w:sz w:val="22"/>
          <w:szCs w:val="22"/>
        </w:rPr>
        <w:t>Managed business finances, including accounts payable, accounts receivable, billing, and expense reporting.</w:t>
      </w:r>
    </w:p>
    <w:p w14:paraId="7A1F3098" w14:textId="77777777" w:rsidR="00D339E5" w:rsidRPr="00613BCF" w:rsidRDefault="00D339E5" w:rsidP="00D339E5">
      <w:pPr>
        <w:pStyle w:val="ListParagraph"/>
        <w:numPr>
          <w:ilvl w:val="0"/>
          <w:numId w:val="16"/>
        </w:numPr>
        <w:rPr>
          <w:rFonts w:ascii="Times New Roman" w:hAnsi="Times New Roman"/>
          <w:sz w:val="22"/>
          <w:szCs w:val="22"/>
        </w:rPr>
      </w:pPr>
      <w:r w:rsidRPr="00613BCF">
        <w:rPr>
          <w:rFonts w:ascii="Times New Roman" w:hAnsi="Times New Roman"/>
          <w:sz w:val="22"/>
          <w:szCs w:val="22"/>
        </w:rPr>
        <w:t>Coordinated with contractors to oversee facility maintenance, repairs, and improvement projects.</w:t>
      </w:r>
    </w:p>
    <w:p w14:paraId="19983BEB" w14:textId="77777777" w:rsidR="00D339E5" w:rsidRPr="00613BCF" w:rsidRDefault="00D339E5" w:rsidP="00D339E5">
      <w:pPr>
        <w:pStyle w:val="ListParagraph"/>
        <w:numPr>
          <w:ilvl w:val="0"/>
          <w:numId w:val="16"/>
        </w:numPr>
        <w:rPr>
          <w:rFonts w:ascii="Times New Roman" w:hAnsi="Times New Roman"/>
          <w:sz w:val="22"/>
          <w:szCs w:val="22"/>
        </w:rPr>
      </w:pPr>
      <w:r w:rsidRPr="00613BCF">
        <w:rPr>
          <w:rFonts w:ascii="Times New Roman" w:hAnsi="Times New Roman"/>
          <w:sz w:val="22"/>
          <w:szCs w:val="22"/>
        </w:rPr>
        <w:t>Collaborated with the management team to support organizational goals and daily operations.</w:t>
      </w:r>
    </w:p>
    <w:p w14:paraId="003F743A" w14:textId="77777777" w:rsidR="00D339E5" w:rsidRPr="00613BCF" w:rsidRDefault="00D339E5" w:rsidP="00D339E5">
      <w:pPr>
        <w:pStyle w:val="ListParagraph"/>
        <w:numPr>
          <w:ilvl w:val="0"/>
          <w:numId w:val="16"/>
        </w:numPr>
        <w:rPr>
          <w:rFonts w:ascii="Times New Roman" w:hAnsi="Times New Roman"/>
          <w:sz w:val="22"/>
          <w:szCs w:val="22"/>
        </w:rPr>
      </w:pPr>
      <w:r w:rsidRPr="00613BCF">
        <w:rPr>
          <w:rFonts w:ascii="Times New Roman" w:hAnsi="Times New Roman"/>
          <w:sz w:val="22"/>
          <w:szCs w:val="22"/>
        </w:rPr>
        <w:t>Mentored students and provided support in achieving personal and academic goals.</w:t>
      </w:r>
    </w:p>
    <w:p w14:paraId="1D5A7DFC" w14:textId="77777777" w:rsidR="00D339E5" w:rsidRPr="00613BCF" w:rsidRDefault="00D339E5" w:rsidP="00D339E5">
      <w:pPr>
        <w:pStyle w:val="ListParagraph"/>
        <w:numPr>
          <w:ilvl w:val="0"/>
          <w:numId w:val="16"/>
        </w:numPr>
        <w:rPr>
          <w:rFonts w:ascii="Times New Roman" w:hAnsi="Times New Roman"/>
          <w:sz w:val="22"/>
          <w:szCs w:val="22"/>
        </w:rPr>
      </w:pPr>
      <w:r w:rsidRPr="00613BCF">
        <w:rPr>
          <w:rFonts w:ascii="Times New Roman" w:hAnsi="Times New Roman"/>
          <w:sz w:val="22"/>
          <w:szCs w:val="22"/>
        </w:rPr>
        <w:t>Planned and coordinated educational travel experiences for staff and students, including domestic and international treks.</w:t>
      </w:r>
    </w:p>
    <w:p w14:paraId="0CB3DC82" w14:textId="77777777" w:rsidR="005D5148" w:rsidRPr="00C60E10" w:rsidRDefault="005D5148" w:rsidP="005D5148">
      <w:pPr>
        <w:pStyle w:val="ListParagraph"/>
        <w:rPr>
          <w:rFonts w:ascii="Times New Roman" w:hAnsi="Times New Roman"/>
          <w:sz w:val="24"/>
          <w:szCs w:val="24"/>
        </w:rPr>
      </w:pPr>
    </w:p>
    <w:p w14:paraId="6B1F232B" w14:textId="0B7B776F" w:rsidR="005D5148" w:rsidRPr="00C60E10" w:rsidRDefault="005D5148" w:rsidP="005D5148">
      <w:pPr>
        <w:rPr>
          <w:rFonts w:ascii="Times New Roman" w:hAnsi="Times New Roman"/>
          <w:sz w:val="24"/>
          <w:szCs w:val="24"/>
        </w:rPr>
      </w:pPr>
      <w:r w:rsidRPr="00C60E10">
        <w:rPr>
          <w:rFonts w:ascii="Times New Roman" w:hAnsi="Times New Roman"/>
          <w:b/>
          <w:bCs/>
          <w:sz w:val="24"/>
          <w:szCs w:val="24"/>
        </w:rPr>
        <w:t>Staff Director and Team Leader</w:t>
      </w:r>
      <w:r w:rsidRPr="00C60E10">
        <w:rPr>
          <w:rFonts w:ascii="Times New Roman" w:hAnsi="Times New Roman"/>
          <w:sz w:val="24"/>
          <w:szCs w:val="24"/>
        </w:rPr>
        <w:t xml:space="preserve">                                                    </w:t>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t>200</w:t>
      </w:r>
      <w:r w:rsidR="00735837" w:rsidRPr="00C60E10">
        <w:rPr>
          <w:rFonts w:ascii="Times New Roman" w:hAnsi="Times New Roman"/>
          <w:sz w:val="24"/>
          <w:szCs w:val="24"/>
        </w:rPr>
        <w:t>5</w:t>
      </w:r>
      <w:r w:rsidRPr="00C60E10">
        <w:rPr>
          <w:rFonts w:ascii="Times New Roman" w:hAnsi="Times New Roman"/>
          <w:sz w:val="24"/>
          <w:szCs w:val="24"/>
        </w:rPr>
        <w:t>-2007</w:t>
      </w:r>
    </w:p>
    <w:p w14:paraId="24950E73" w14:textId="77777777" w:rsidR="005D5148" w:rsidRPr="00C60E10" w:rsidRDefault="005D5148" w:rsidP="005D5148">
      <w:pPr>
        <w:rPr>
          <w:rFonts w:ascii="Times New Roman" w:hAnsi="Times New Roman"/>
          <w:sz w:val="24"/>
          <w:szCs w:val="24"/>
        </w:rPr>
      </w:pPr>
      <w:bookmarkStart w:id="3" w:name="_Hlk12056757"/>
      <w:r w:rsidRPr="00C60E10">
        <w:rPr>
          <w:rFonts w:ascii="Times New Roman" w:hAnsi="Times New Roman"/>
          <w:i/>
          <w:iCs/>
          <w:sz w:val="24"/>
          <w:szCs w:val="24"/>
        </w:rPr>
        <w:t>Mountain Springs Preparatory Academy</w:t>
      </w:r>
      <w:r w:rsidRPr="00C60E10">
        <w:rPr>
          <w:rFonts w:ascii="Times New Roman" w:hAnsi="Times New Roman"/>
          <w:sz w:val="24"/>
          <w:szCs w:val="24"/>
        </w:rPr>
        <w:t>, Cedar City, UT</w:t>
      </w:r>
    </w:p>
    <w:bookmarkEnd w:id="3"/>
    <w:p w14:paraId="7E32C896" w14:textId="77777777" w:rsidR="005E76D5" w:rsidRPr="00613BCF" w:rsidRDefault="005E76D5" w:rsidP="005E76D5">
      <w:pPr>
        <w:numPr>
          <w:ilvl w:val="0"/>
          <w:numId w:val="20"/>
        </w:numPr>
        <w:rPr>
          <w:rFonts w:ascii="Times New Roman" w:hAnsi="Times New Roman"/>
          <w:sz w:val="22"/>
          <w:szCs w:val="22"/>
        </w:rPr>
      </w:pPr>
      <w:r w:rsidRPr="00613BCF">
        <w:rPr>
          <w:rFonts w:ascii="Times New Roman" w:hAnsi="Times New Roman"/>
          <w:sz w:val="22"/>
          <w:szCs w:val="22"/>
        </w:rPr>
        <w:t>Supervised staff during shifts to ensure smooth operations and compliance</w:t>
      </w:r>
    </w:p>
    <w:p w14:paraId="5735FA57" w14:textId="626A510F" w:rsidR="005E76D5" w:rsidRPr="00613BCF" w:rsidRDefault="005E76D5" w:rsidP="005E76D5">
      <w:pPr>
        <w:numPr>
          <w:ilvl w:val="0"/>
          <w:numId w:val="20"/>
        </w:numPr>
        <w:rPr>
          <w:rFonts w:ascii="Times New Roman" w:hAnsi="Times New Roman"/>
          <w:sz w:val="22"/>
          <w:szCs w:val="22"/>
        </w:rPr>
      </w:pPr>
      <w:r w:rsidRPr="00613BCF">
        <w:rPr>
          <w:rFonts w:ascii="Times New Roman" w:hAnsi="Times New Roman"/>
          <w:sz w:val="22"/>
          <w:szCs w:val="22"/>
        </w:rPr>
        <w:lastRenderedPageBreak/>
        <w:t>Managed HR functions including hiring, training, performance management, and terminations</w:t>
      </w:r>
    </w:p>
    <w:p w14:paraId="6395A841" w14:textId="1A5708D4" w:rsidR="005E76D5" w:rsidRPr="00613BCF" w:rsidRDefault="005E76D5" w:rsidP="005E76D5">
      <w:pPr>
        <w:numPr>
          <w:ilvl w:val="0"/>
          <w:numId w:val="20"/>
        </w:numPr>
        <w:rPr>
          <w:rFonts w:ascii="Times New Roman" w:hAnsi="Times New Roman"/>
          <w:sz w:val="22"/>
          <w:szCs w:val="22"/>
        </w:rPr>
      </w:pPr>
      <w:r w:rsidRPr="00613BCF">
        <w:rPr>
          <w:rFonts w:ascii="Times New Roman" w:hAnsi="Times New Roman"/>
          <w:sz w:val="22"/>
          <w:szCs w:val="22"/>
        </w:rPr>
        <w:t>Promoted a structured, accountable, and team-oriented work environment</w:t>
      </w:r>
    </w:p>
    <w:p w14:paraId="5F7D17A3" w14:textId="3D9FB759" w:rsidR="005E76D5" w:rsidRPr="00613BCF" w:rsidRDefault="005E76D5" w:rsidP="005E76D5">
      <w:pPr>
        <w:numPr>
          <w:ilvl w:val="0"/>
          <w:numId w:val="20"/>
        </w:numPr>
        <w:rPr>
          <w:rFonts w:ascii="Times New Roman" w:hAnsi="Times New Roman"/>
          <w:sz w:val="22"/>
          <w:szCs w:val="22"/>
        </w:rPr>
      </w:pPr>
      <w:r w:rsidRPr="00613BCF">
        <w:rPr>
          <w:rFonts w:ascii="Times New Roman" w:hAnsi="Times New Roman"/>
          <w:sz w:val="22"/>
          <w:szCs w:val="22"/>
        </w:rPr>
        <w:t>Ensured compliance with organizational policies, procedures, and safety standards</w:t>
      </w:r>
    </w:p>
    <w:p w14:paraId="560341E8" w14:textId="77777777" w:rsidR="00735837" w:rsidRPr="00C60E10" w:rsidRDefault="00735837" w:rsidP="00735837">
      <w:pPr>
        <w:rPr>
          <w:rFonts w:ascii="Times New Roman" w:hAnsi="Times New Roman"/>
          <w:b/>
          <w:bCs/>
          <w:sz w:val="24"/>
          <w:szCs w:val="24"/>
        </w:rPr>
      </w:pPr>
    </w:p>
    <w:p w14:paraId="1BA6354C" w14:textId="6111D6BA" w:rsidR="00735837" w:rsidRPr="00C60E10" w:rsidRDefault="001A7B25" w:rsidP="00735837">
      <w:pPr>
        <w:rPr>
          <w:rFonts w:ascii="Times New Roman" w:hAnsi="Times New Roman"/>
          <w:sz w:val="24"/>
          <w:szCs w:val="24"/>
        </w:rPr>
      </w:pPr>
      <w:r w:rsidRPr="00C60E10">
        <w:rPr>
          <w:rFonts w:ascii="Times New Roman" w:hAnsi="Times New Roman"/>
          <w:b/>
          <w:bCs/>
          <w:sz w:val="24"/>
          <w:szCs w:val="24"/>
        </w:rPr>
        <w:t xml:space="preserve">Youth </w:t>
      </w:r>
      <w:r w:rsidR="00735837" w:rsidRPr="00C60E10">
        <w:rPr>
          <w:rFonts w:ascii="Times New Roman" w:hAnsi="Times New Roman"/>
          <w:b/>
          <w:bCs/>
          <w:sz w:val="24"/>
          <w:szCs w:val="24"/>
        </w:rPr>
        <w:t>Mentor</w:t>
      </w:r>
      <w:r w:rsidR="00735837" w:rsidRPr="00C60E10">
        <w:rPr>
          <w:rFonts w:ascii="Times New Roman" w:hAnsi="Times New Roman"/>
          <w:sz w:val="24"/>
          <w:szCs w:val="24"/>
        </w:rPr>
        <w:t xml:space="preserve">                                                    </w:t>
      </w:r>
      <w:r w:rsidR="00735837" w:rsidRPr="00C60E10">
        <w:rPr>
          <w:rFonts w:ascii="Times New Roman" w:hAnsi="Times New Roman"/>
          <w:sz w:val="24"/>
          <w:szCs w:val="24"/>
        </w:rPr>
        <w:tab/>
      </w:r>
      <w:r w:rsidR="00735837" w:rsidRPr="00C60E10">
        <w:rPr>
          <w:rFonts w:ascii="Times New Roman" w:hAnsi="Times New Roman"/>
          <w:sz w:val="24"/>
          <w:szCs w:val="24"/>
        </w:rPr>
        <w:tab/>
      </w:r>
      <w:r w:rsidR="00735837" w:rsidRPr="00C60E10">
        <w:rPr>
          <w:rFonts w:ascii="Times New Roman" w:hAnsi="Times New Roman"/>
          <w:sz w:val="24"/>
          <w:szCs w:val="24"/>
        </w:rPr>
        <w:tab/>
      </w:r>
      <w:r w:rsidR="00735837" w:rsidRPr="00C60E10">
        <w:rPr>
          <w:rFonts w:ascii="Times New Roman" w:hAnsi="Times New Roman"/>
          <w:sz w:val="24"/>
          <w:szCs w:val="24"/>
        </w:rPr>
        <w:tab/>
      </w:r>
      <w:r w:rsidR="00735837" w:rsidRPr="00C60E10">
        <w:rPr>
          <w:rFonts w:ascii="Times New Roman" w:hAnsi="Times New Roman"/>
          <w:sz w:val="24"/>
          <w:szCs w:val="24"/>
        </w:rPr>
        <w:tab/>
        <w:t>2004-2006</w:t>
      </w:r>
    </w:p>
    <w:p w14:paraId="52576E43" w14:textId="113E8CCF" w:rsidR="00735837" w:rsidRPr="00C60E10" w:rsidRDefault="00735837" w:rsidP="00735837">
      <w:pPr>
        <w:rPr>
          <w:rFonts w:ascii="Times New Roman" w:hAnsi="Times New Roman"/>
          <w:sz w:val="24"/>
          <w:szCs w:val="24"/>
        </w:rPr>
      </w:pPr>
      <w:r w:rsidRPr="00C60E10">
        <w:rPr>
          <w:rFonts w:ascii="Times New Roman" w:hAnsi="Times New Roman"/>
          <w:i/>
          <w:iCs/>
          <w:sz w:val="24"/>
          <w:szCs w:val="24"/>
        </w:rPr>
        <w:t>Moonridge Academy</w:t>
      </w:r>
      <w:r w:rsidRPr="00C60E10">
        <w:rPr>
          <w:rFonts w:ascii="Times New Roman" w:hAnsi="Times New Roman"/>
          <w:sz w:val="24"/>
          <w:szCs w:val="24"/>
        </w:rPr>
        <w:t>, Cedar City, UT</w:t>
      </w:r>
    </w:p>
    <w:p w14:paraId="71DBE327" w14:textId="0A30C5BB" w:rsidR="00735837" w:rsidRPr="00613BCF" w:rsidRDefault="00735837" w:rsidP="005D5148">
      <w:pPr>
        <w:pStyle w:val="ListParagraph"/>
        <w:numPr>
          <w:ilvl w:val="0"/>
          <w:numId w:val="13"/>
        </w:numPr>
        <w:rPr>
          <w:rFonts w:ascii="Times New Roman" w:hAnsi="Times New Roman"/>
          <w:sz w:val="22"/>
          <w:szCs w:val="22"/>
        </w:rPr>
      </w:pPr>
      <w:r w:rsidRPr="00613BCF">
        <w:rPr>
          <w:rFonts w:ascii="Times New Roman" w:hAnsi="Times New Roman"/>
          <w:sz w:val="22"/>
          <w:szCs w:val="22"/>
        </w:rPr>
        <w:t>Collaborated with therapists and team members to support clients in their treatment goals, and maintain a safe, supportive environment.</w:t>
      </w:r>
    </w:p>
    <w:p w14:paraId="2FF0A30D" w14:textId="741E3EC8" w:rsidR="00735837" w:rsidRPr="00613BCF" w:rsidRDefault="00735837" w:rsidP="00735837">
      <w:pPr>
        <w:pStyle w:val="ListParagraph"/>
        <w:numPr>
          <w:ilvl w:val="0"/>
          <w:numId w:val="13"/>
        </w:numPr>
        <w:rPr>
          <w:rFonts w:ascii="Times New Roman" w:hAnsi="Times New Roman"/>
          <w:sz w:val="22"/>
          <w:szCs w:val="22"/>
        </w:rPr>
      </w:pPr>
      <w:r w:rsidRPr="00613BCF">
        <w:rPr>
          <w:rFonts w:ascii="Times New Roman" w:hAnsi="Times New Roman"/>
          <w:sz w:val="22"/>
          <w:szCs w:val="22"/>
        </w:rPr>
        <w:t xml:space="preserve">Fill out required documentation daily to monitor client progress. </w:t>
      </w:r>
    </w:p>
    <w:p w14:paraId="3367A31A" w14:textId="77777777" w:rsidR="001A7B25" w:rsidRPr="00613BCF" w:rsidRDefault="001A7B25" w:rsidP="001A7B25">
      <w:pPr>
        <w:pStyle w:val="ListParagraph"/>
        <w:numPr>
          <w:ilvl w:val="0"/>
          <w:numId w:val="13"/>
        </w:numPr>
        <w:rPr>
          <w:rFonts w:ascii="Times New Roman" w:hAnsi="Times New Roman"/>
          <w:sz w:val="22"/>
          <w:szCs w:val="22"/>
        </w:rPr>
      </w:pPr>
      <w:r w:rsidRPr="00613BCF">
        <w:rPr>
          <w:rFonts w:ascii="Times New Roman" w:hAnsi="Times New Roman"/>
          <w:sz w:val="22"/>
          <w:szCs w:val="22"/>
        </w:rPr>
        <w:t>Ensured student safety through consistent supervision and support.</w:t>
      </w:r>
    </w:p>
    <w:p w14:paraId="12090862" w14:textId="68EF83AE" w:rsidR="001A7B25" w:rsidRPr="00613BCF" w:rsidRDefault="001A7B25" w:rsidP="001A7B25">
      <w:pPr>
        <w:pStyle w:val="ListParagraph"/>
        <w:numPr>
          <w:ilvl w:val="0"/>
          <w:numId w:val="13"/>
        </w:numPr>
        <w:rPr>
          <w:rFonts w:ascii="Times New Roman" w:hAnsi="Times New Roman"/>
          <w:sz w:val="22"/>
          <w:szCs w:val="22"/>
        </w:rPr>
      </w:pPr>
      <w:r w:rsidRPr="00613BCF">
        <w:rPr>
          <w:rFonts w:ascii="Times New Roman" w:hAnsi="Times New Roman"/>
          <w:sz w:val="22"/>
          <w:szCs w:val="22"/>
        </w:rPr>
        <w:t>Assisted students with daily living and self-care skills.</w:t>
      </w:r>
    </w:p>
    <w:p w14:paraId="39419D8D" w14:textId="29F68E7F" w:rsidR="001A7B25" w:rsidRPr="00613BCF" w:rsidRDefault="001A7B25" w:rsidP="001A7B25">
      <w:pPr>
        <w:pStyle w:val="ListParagraph"/>
        <w:numPr>
          <w:ilvl w:val="0"/>
          <w:numId w:val="13"/>
        </w:numPr>
        <w:rPr>
          <w:rFonts w:ascii="Times New Roman" w:hAnsi="Times New Roman"/>
          <w:sz w:val="22"/>
          <w:szCs w:val="22"/>
        </w:rPr>
      </w:pPr>
      <w:r w:rsidRPr="00613BCF">
        <w:rPr>
          <w:rFonts w:ascii="Times New Roman" w:hAnsi="Times New Roman"/>
          <w:sz w:val="22"/>
          <w:szCs w:val="22"/>
        </w:rPr>
        <w:t>Facilitated recreational, educational, and therapeutic activities.</w:t>
      </w:r>
    </w:p>
    <w:p w14:paraId="1F0F7B0F" w14:textId="77777777" w:rsidR="00735837" w:rsidRPr="00C60E10" w:rsidRDefault="00735837" w:rsidP="00D339E5">
      <w:pPr>
        <w:rPr>
          <w:rFonts w:ascii="Times New Roman" w:hAnsi="Times New Roman"/>
          <w:sz w:val="24"/>
          <w:szCs w:val="24"/>
        </w:rPr>
      </w:pPr>
    </w:p>
    <w:p w14:paraId="5757968D" w14:textId="407511B3" w:rsidR="000C7762" w:rsidRPr="00C60E10" w:rsidRDefault="000C7762" w:rsidP="000C7762">
      <w:pPr>
        <w:rPr>
          <w:rFonts w:ascii="Times New Roman" w:hAnsi="Times New Roman"/>
          <w:sz w:val="24"/>
          <w:szCs w:val="24"/>
        </w:rPr>
      </w:pPr>
      <w:r w:rsidRPr="00C60E10">
        <w:rPr>
          <w:rFonts w:ascii="Times New Roman" w:hAnsi="Times New Roman"/>
          <w:b/>
          <w:bCs/>
          <w:sz w:val="24"/>
          <w:szCs w:val="24"/>
        </w:rPr>
        <w:t>Camp Counselor</w:t>
      </w:r>
      <w:r w:rsidRPr="00C60E10">
        <w:rPr>
          <w:rFonts w:ascii="Times New Roman" w:hAnsi="Times New Roman"/>
          <w:sz w:val="24"/>
          <w:szCs w:val="24"/>
        </w:rPr>
        <w:t xml:space="preserve">                                                </w:t>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r>
      <w:r w:rsidRPr="00C60E10">
        <w:rPr>
          <w:rFonts w:ascii="Times New Roman" w:hAnsi="Times New Roman"/>
          <w:sz w:val="24"/>
          <w:szCs w:val="24"/>
        </w:rPr>
        <w:tab/>
        <w:t>2003</w:t>
      </w:r>
    </w:p>
    <w:p w14:paraId="563791B6" w14:textId="22C0B91C" w:rsidR="000C7762" w:rsidRPr="00C60E10" w:rsidRDefault="000C7762" w:rsidP="000C7762">
      <w:pPr>
        <w:rPr>
          <w:rFonts w:ascii="Times New Roman" w:hAnsi="Times New Roman"/>
          <w:sz w:val="24"/>
          <w:szCs w:val="24"/>
        </w:rPr>
      </w:pPr>
      <w:r w:rsidRPr="00C60E10">
        <w:rPr>
          <w:rFonts w:ascii="Times New Roman" w:hAnsi="Times New Roman"/>
          <w:i/>
          <w:iCs/>
          <w:sz w:val="24"/>
          <w:szCs w:val="24"/>
        </w:rPr>
        <w:t>Camp Friendship</w:t>
      </w:r>
      <w:r w:rsidRPr="00C60E10">
        <w:rPr>
          <w:rFonts w:ascii="Times New Roman" w:hAnsi="Times New Roman"/>
          <w:sz w:val="24"/>
          <w:szCs w:val="24"/>
        </w:rPr>
        <w:t>, Palmyra, VA</w:t>
      </w:r>
    </w:p>
    <w:p w14:paraId="10BDE0C7" w14:textId="4665E6AC" w:rsidR="001A7B25" w:rsidRPr="00613BCF" w:rsidRDefault="001A7B25" w:rsidP="001A7B25">
      <w:pPr>
        <w:pStyle w:val="ListParagraph"/>
        <w:numPr>
          <w:ilvl w:val="0"/>
          <w:numId w:val="17"/>
        </w:numPr>
        <w:rPr>
          <w:rFonts w:ascii="Times New Roman" w:hAnsi="Times New Roman"/>
          <w:sz w:val="22"/>
          <w:szCs w:val="22"/>
        </w:rPr>
      </w:pPr>
      <w:r w:rsidRPr="00613BCF">
        <w:rPr>
          <w:rFonts w:ascii="Times New Roman" w:hAnsi="Times New Roman"/>
          <w:sz w:val="22"/>
          <w:szCs w:val="22"/>
        </w:rPr>
        <w:t>Collaborated with fellow counselors to plan and implement daily programming.</w:t>
      </w:r>
    </w:p>
    <w:p w14:paraId="640B7A74" w14:textId="2D209BF7" w:rsidR="00D339E5" w:rsidRPr="00613BCF" w:rsidRDefault="001A7B25" w:rsidP="001A7B25">
      <w:pPr>
        <w:pStyle w:val="ListParagraph"/>
        <w:numPr>
          <w:ilvl w:val="0"/>
          <w:numId w:val="17"/>
        </w:numPr>
        <w:rPr>
          <w:rFonts w:ascii="Times New Roman" w:hAnsi="Times New Roman"/>
          <w:sz w:val="22"/>
          <w:szCs w:val="22"/>
        </w:rPr>
      </w:pPr>
      <w:r w:rsidRPr="00613BCF">
        <w:rPr>
          <w:rFonts w:ascii="Times New Roman" w:hAnsi="Times New Roman"/>
          <w:sz w:val="22"/>
          <w:szCs w:val="22"/>
        </w:rPr>
        <w:t>Managed cabin responsibilities, and camper accountability, behavior support, and daily routines.</w:t>
      </w:r>
    </w:p>
    <w:p w14:paraId="1265286A" w14:textId="1C735544" w:rsidR="001A7B25" w:rsidRPr="00613BCF" w:rsidRDefault="001A7B25" w:rsidP="001A7B25">
      <w:pPr>
        <w:pStyle w:val="ListParagraph"/>
        <w:numPr>
          <w:ilvl w:val="0"/>
          <w:numId w:val="17"/>
        </w:numPr>
        <w:rPr>
          <w:rFonts w:ascii="Times New Roman" w:hAnsi="Times New Roman"/>
          <w:sz w:val="22"/>
          <w:szCs w:val="22"/>
        </w:rPr>
      </w:pPr>
      <w:r w:rsidRPr="00613BCF">
        <w:rPr>
          <w:rFonts w:ascii="Times New Roman" w:hAnsi="Times New Roman"/>
          <w:sz w:val="22"/>
          <w:szCs w:val="22"/>
        </w:rPr>
        <w:t>Encouraged participation and teamwork through outdoor adventures, games, and special events.</w:t>
      </w:r>
    </w:p>
    <w:p w14:paraId="73E764D9" w14:textId="77777777" w:rsidR="001A7B25" w:rsidRPr="00C60E10" w:rsidRDefault="001A7B25" w:rsidP="00D339E5">
      <w:pPr>
        <w:rPr>
          <w:rFonts w:ascii="Times New Roman" w:hAnsi="Times New Roman"/>
          <w:b/>
          <w:bCs/>
          <w:sz w:val="24"/>
          <w:szCs w:val="24"/>
        </w:rPr>
      </w:pPr>
    </w:p>
    <w:p w14:paraId="594F3123" w14:textId="2C98905F" w:rsidR="00D339E5" w:rsidRPr="00C60E10" w:rsidRDefault="00D339E5" w:rsidP="00D339E5">
      <w:pPr>
        <w:rPr>
          <w:rFonts w:ascii="Times New Roman" w:hAnsi="Times New Roman"/>
          <w:sz w:val="24"/>
          <w:szCs w:val="24"/>
        </w:rPr>
      </w:pPr>
      <w:r w:rsidRPr="00C60E10">
        <w:rPr>
          <w:rFonts w:ascii="Times New Roman" w:hAnsi="Times New Roman"/>
          <w:b/>
          <w:bCs/>
          <w:sz w:val="24"/>
          <w:szCs w:val="24"/>
        </w:rPr>
        <w:t>Paraeducator</w:t>
      </w:r>
      <w:r w:rsidRPr="00C60E10">
        <w:rPr>
          <w:rFonts w:ascii="Times New Roman" w:hAnsi="Times New Roman"/>
          <w:sz w:val="24"/>
          <w:szCs w:val="24"/>
        </w:rPr>
        <w:t xml:space="preserve">, </w:t>
      </w:r>
      <w:r w:rsidRPr="00C60E10">
        <w:rPr>
          <w:rFonts w:ascii="Times New Roman" w:hAnsi="Times New Roman"/>
          <w:i/>
          <w:iCs/>
          <w:sz w:val="24"/>
          <w:szCs w:val="24"/>
        </w:rPr>
        <w:t>Cross Hollows Intermediate School</w:t>
      </w:r>
      <w:r w:rsidRPr="00C60E10">
        <w:rPr>
          <w:rFonts w:ascii="Times New Roman" w:hAnsi="Times New Roman"/>
          <w:sz w:val="24"/>
          <w:szCs w:val="24"/>
        </w:rPr>
        <w:t>, Cedar City, UT</w:t>
      </w:r>
      <w:r w:rsidRPr="00C60E10">
        <w:rPr>
          <w:rFonts w:ascii="Times New Roman" w:hAnsi="Times New Roman"/>
          <w:sz w:val="24"/>
          <w:szCs w:val="24"/>
        </w:rPr>
        <w:tab/>
      </w:r>
      <w:r w:rsidRPr="00C60E10">
        <w:rPr>
          <w:rFonts w:ascii="Times New Roman" w:hAnsi="Times New Roman"/>
          <w:sz w:val="24"/>
          <w:szCs w:val="24"/>
        </w:rPr>
        <w:tab/>
        <w:t xml:space="preserve">   2001-2003</w:t>
      </w:r>
    </w:p>
    <w:p w14:paraId="4726149B" w14:textId="77777777" w:rsidR="00496876" w:rsidRPr="00613BCF" w:rsidRDefault="00496876" w:rsidP="00496876">
      <w:pPr>
        <w:numPr>
          <w:ilvl w:val="0"/>
          <w:numId w:val="19"/>
        </w:numPr>
        <w:rPr>
          <w:rFonts w:ascii="Times New Roman" w:hAnsi="Times New Roman"/>
          <w:sz w:val="22"/>
          <w:szCs w:val="22"/>
        </w:rPr>
      </w:pPr>
      <w:r w:rsidRPr="00613BCF">
        <w:rPr>
          <w:rFonts w:ascii="Times New Roman" w:hAnsi="Times New Roman"/>
          <w:sz w:val="22"/>
          <w:szCs w:val="22"/>
        </w:rPr>
        <w:t>Supported students with severe special needs in academic, behavioral, and daily living activities.</w:t>
      </w:r>
    </w:p>
    <w:p w14:paraId="1AF16723" w14:textId="77777777" w:rsidR="00496876" w:rsidRPr="00613BCF" w:rsidRDefault="00496876" w:rsidP="00496876">
      <w:pPr>
        <w:numPr>
          <w:ilvl w:val="0"/>
          <w:numId w:val="19"/>
        </w:numPr>
        <w:rPr>
          <w:rFonts w:ascii="Times New Roman" w:hAnsi="Times New Roman"/>
          <w:sz w:val="22"/>
          <w:szCs w:val="22"/>
        </w:rPr>
      </w:pPr>
      <w:r w:rsidRPr="00613BCF">
        <w:rPr>
          <w:rFonts w:ascii="Times New Roman" w:hAnsi="Times New Roman"/>
          <w:sz w:val="22"/>
          <w:szCs w:val="22"/>
        </w:rPr>
        <w:t>Assisted with implementing IEPs and classroom instruction.</w:t>
      </w:r>
    </w:p>
    <w:p w14:paraId="3A0E619D" w14:textId="77777777" w:rsidR="00496876" w:rsidRPr="00613BCF" w:rsidRDefault="00496876" w:rsidP="00496876">
      <w:pPr>
        <w:numPr>
          <w:ilvl w:val="0"/>
          <w:numId w:val="19"/>
        </w:numPr>
        <w:rPr>
          <w:rFonts w:ascii="Times New Roman" w:hAnsi="Times New Roman"/>
          <w:sz w:val="22"/>
          <w:szCs w:val="22"/>
        </w:rPr>
      </w:pPr>
      <w:r w:rsidRPr="00613BCF">
        <w:rPr>
          <w:rFonts w:ascii="Times New Roman" w:hAnsi="Times New Roman"/>
          <w:sz w:val="22"/>
          <w:szCs w:val="22"/>
        </w:rPr>
        <w:t>Provided one-on-one and small-group academic and behavioral support.</w:t>
      </w:r>
    </w:p>
    <w:p w14:paraId="6CB24CE5" w14:textId="77777777" w:rsidR="00496876" w:rsidRPr="00613BCF" w:rsidRDefault="00496876" w:rsidP="00496876">
      <w:pPr>
        <w:numPr>
          <w:ilvl w:val="0"/>
          <w:numId w:val="19"/>
        </w:numPr>
        <w:rPr>
          <w:rFonts w:ascii="Times New Roman" w:hAnsi="Times New Roman"/>
          <w:sz w:val="22"/>
          <w:szCs w:val="22"/>
        </w:rPr>
      </w:pPr>
      <w:r w:rsidRPr="00613BCF">
        <w:rPr>
          <w:rFonts w:ascii="Times New Roman" w:hAnsi="Times New Roman"/>
          <w:sz w:val="22"/>
          <w:szCs w:val="22"/>
        </w:rPr>
        <w:t>Fostered a safe, structured, and inclusive learning environment.</w:t>
      </w:r>
    </w:p>
    <w:p w14:paraId="2193D2F1" w14:textId="4AF4954D" w:rsidR="005C057F" w:rsidRPr="00C60E10" w:rsidRDefault="005C057F" w:rsidP="005C057F">
      <w:pPr>
        <w:rPr>
          <w:rFonts w:ascii="Times New Roman" w:hAnsi="Times New Roman"/>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Content layout table"/>
      </w:tblPr>
      <w:tblGrid>
        <w:gridCol w:w="1710"/>
        <w:gridCol w:w="6930"/>
      </w:tblGrid>
      <w:tr w:rsidR="005C057F" w:rsidRPr="00C60E10" w14:paraId="77884980" w14:textId="77777777">
        <w:trPr>
          <w:trHeight w:val="3540"/>
        </w:trPr>
        <w:tc>
          <w:tcPr>
            <w:tcW w:w="1710" w:type="dxa"/>
            <w:tcBorders>
              <w:top w:val="nil"/>
              <w:left w:val="nil"/>
              <w:bottom w:val="nil"/>
              <w:right w:val="nil"/>
            </w:tcBorders>
            <w:hideMark/>
          </w:tcPr>
          <w:p w14:paraId="0F25D0E8" w14:textId="77777777" w:rsidR="00FF6010" w:rsidRDefault="00FF6010" w:rsidP="005C057F">
            <w:pPr>
              <w:rPr>
                <w:rFonts w:ascii="Times New Roman" w:hAnsi="Times New Roman"/>
                <w:b/>
                <w:bCs/>
                <w:sz w:val="24"/>
                <w:szCs w:val="24"/>
              </w:rPr>
            </w:pPr>
          </w:p>
          <w:p w14:paraId="09532EC3" w14:textId="1BCC7EB6" w:rsidR="005C057F" w:rsidRPr="00C60E10" w:rsidRDefault="005C057F" w:rsidP="005C057F">
            <w:pPr>
              <w:rPr>
                <w:rFonts w:ascii="Times New Roman" w:hAnsi="Times New Roman"/>
                <w:b/>
                <w:bCs/>
                <w:sz w:val="24"/>
                <w:szCs w:val="24"/>
              </w:rPr>
            </w:pPr>
            <w:r w:rsidRPr="00C60E10">
              <w:rPr>
                <w:rFonts w:ascii="Times New Roman" w:hAnsi="Times New Roman"/>
                <w:b/>
                <w:bCs/>
                <w:sz w:val="24"/>
                <w:szCs w:val="24"/>
              </w:rPr>
              <w:t>Trainings,</w:t>
            </w:r>
            <w:r w:rsidR="005851B0" w:rsidRPr="00C60E10">
              <w:rPr>
                <w:rFonts w:ascii="Times New Roman" w:hAnsi="Times New Roman"/>
                <w:b/>
                <w:bCs/>
                <w:sz w:val="24"/>
                <w:szCs w:val="24"/>
              </w:rPr>
              <w:t xml:space="preserve"> </w:t>
            </w:r>
            <w:r w:rsidRPr="00C60E10">
              <w:rPr>
                <w:rFonts w:ascii="Times New Roman" w:hAnsi="Times New Roman"/>
                <w:b/>
                <w:bCs/>
                <w:sz w:val="24"/>
                <w:szCs w:val="24"/>
              </w:rPr>
              <w:t>Certifications, and other skills </w:t>
            </w:r>
          </w:p>
        </w:tc>
        <w:tc>
          <w:tcPr>
            <w:tcW w:w="6930" w:type="dxa"/>
            <w:tcBorders>
              <w:top w:val="nil"/>
              <w:left w:val="nil"/>
              <w:bottom w:val="nil"/>
              <w:right w:val="nil"/>
            </w:tcBorders>
            <w:hideMark/>
          </w:tcPr>
          <w:p w14:paraId="5AC90D3F" w14:textId="0B700103" w:rsidR="005851B0" w:rsidRPr="00C60E10" w:rsidRDefault="005851B0" w:rsidP="005C057F">
            <w:pPr>
              <w:rPr>
                <w:rFonts w:ascii="Times New Roman" w:hAnsi="Times New Roman"/>
                <w:sz w:val="24"/>
                <w:szCs w:val="24"/>
              </w:rPr>
            </w:pPr>
          </w:p>
          <w:p w14:paraId="2ED0B8C8" w14:textId="001C2457" w:rsidR="005851B0" w:rsidRPr="00C60E10" w:rsidRDefault="005851B0" w:rsidP="005C057F">
            <w:pPr>
              <w:rPr>
                <w:rFonts w:ascii="Times New Roman" w:hAnsi="Times New Roman"/>
                <w:sz w:val="24"/>
                <w:szCs w:val="24"/>
              </w:rPr>
            </w:pPr>
          </w:p>
          <w:p w14:paraId="74147884" w14:textId="7D51FC45" w:rsidR="005851B0" w:rsidRPr="00C60E10" w:rsidRDefault="005851B0" w:rsidP="005C057F">
            <w:pPr>
              <w:rPr>
                <w:rFonts w:ascii="Times New Roman" w:hAnsi="Times New Roman"/>
                <w:sz w:val="24"/>
                <w:szCs w:val="24"/>
              </w:rPr>
            </w:pPr>
          </w:p>
          <w:p w14:paraId="2D62753E" w14:textId="2566757A" w:rsidR="005851B0" w:rsidRPr="00C60E10" w:rsidRDefault="005851B0" w:rsidP="005C057F">
            <w:pPr>
              <w:rPr>
                <w:rFonts w:ascii="Times New Roman" w:hAnsi="Times New Roman"/>
                <w:sz w:val="24"/>
                <w:szCs w:val="24"/>
              </w:rPr>
            </w:pPr>
          </w:p>
          <w:p w14:paraId="04DCBFF7" w14:textId="77777777" w:rsidR="00FF6010" w:rsidRDefault="00FF6010" w:rsidP="005C057F">
            <w:pPr>
              <w:rPr>
                <w:rFonts w:ascii="Times New Roman" w:hAnsi="Times New Roman"/>
                <w:sz w:val="24"/>
                <w:szCs w:val="24"/>
              </w:rPr>
            </w:pPr>
          </w:p>
          <w:p w14:paraId="5735B306" w14:textId="38CBFE04" w:rsidR="005C057F" w:rsidRPr="00C60E10" w:rsidRDefault="000C129A" w:rsidP="005C057F">
            <w:pPr>
              <w:rPr>
                <w:rFonts w:ascii="Times New Roman" w:hAnsi="Times New Roman"/>
                <w:sz w:val="24"/>
                <w:szCs w:val="24"/>
              </w:rPr>
            </w:pPr>
            <w:r w:rsidRPr="00C60E10">
              <w:rPr>
                <w:rFonts w:ascii="Times New Roman" w:hAnsi="Times New Roman"/>
                <w:sz w:val="24"/>
                <w:szCs w:val="24"/>
              </w:rPr>
              <w:t>Tr</w:t>
            </w:r>
            <w:r w:rsidR="005C057F" w:rsidRPr="00C60E10">
              <w:rPr>
                <w:rFonts w:ascii="Times New Roman" w:hAnsi="Times New Roman"/>
                <w:sz w:val="24"/>
                <w:szCs w:val="24"/>
              </w:rPr>
              <w:t>ain</w:t>
            </w:r>
            <w:r w:rsidRPr="00C60E10">
              <w:rPr>
                <w:rFonts w:ascii="Times New Roman" w:hAnsi="Times New Roman"/>
                <w:sz w:val="24"/>
                <w:szCs w:val="24"/>
              </w:rPr>
              <w:t>ed</w:t>
            </w:r>
            <w:r w:rsidR="005C057F" w:rsidRPr="00C60E10">
              <w:rPr>
                <w:rFonts w:ascii="Times New Roman" w:hAnsi="Times New Roman"/>
                <w:sz w:val="24"/>
                <w:szCs w:val="24"/>
              </w:rPr>
              <w:t xml:space="preserve"> and experience</w:t>
            </w:r>
            <w:r w:rsidRPr="00C60E10">
              <w:rPr>
                <w:rFonts w:ascii="Times New Roman" w:hAnsi="Times New Roman"/>
                <w:sz w:val="24"/>
                <w:szCs w:val="24"/>
              </w:rPr>
              <w:t>d</w:t>
            </w:r>
            <w:r w:rsidR="005C057F" w:rsidRPr="00C60E10">
              <w:rPr>
                <w:rFonts w:ascii="Times New Roman" w:hAnsi="Times New Roman"/>
                <w:sz w:val="24"/>
                <w:szCs w:val="24"/>
              </w:rPr>
              <w:t xml:space="preserve"> in Dialectic Behavioral Therapy (DBT) </w:t>
            </w:r>
          </w:p>
          <w:p w14:paraId="614616A1" w14:textId="77777777" w:rsidR="005851B0" w:rsidRPr="00C60E10" w:rsidRDefault="005851B0" w:rsidP="005C057F">
            <w:pPr>
              <w:rPr>
                <w:rFonts w:ascii="Times New Roman" w:hAnsi="Times New Roman"/>
                <w:sz w:val="24"/>
                <w:szCs w:val="24"/>
              </w:rPr>
            </w:pPr>
          </w:p>
          <w:p w14:paraId="6DE9EF08" w14:textId="77777777" w:rsidR="005851B0" w:rsidRPr="00C60E10" w:rsidRDefault="000C129A" w:rsidP="005C057F">
            <w:pPr>
              <w:rPr>
                <w:rFonts w:ascii="Times New Roman" w:hAnsi="Times New Roman"/>
                <w:sz w:val="24"/>
                <w:szCs w:val="24"/>
              </w:rPr>
            </w:pPr>
            <w:r w:rsidRPr="00C60E10">
              <w:rPr>
                <w:rFonts w:ascii="Times New Roman" w:hAnsi="Times New Roman"/>
                <w:sz w:val="24"/>
                <w:szCs w:val="24"/>
              </w:rPr>
              <w:t xml:space="preserve">Certified in </w:t>
            </w:r>
            <w:proofErr w:type="spellStart"/>
            <w:r w:rsidRPr="00C60E10">
              <w:rPr>
                <w:rFonts w:ascii="Times New Roman" w:hAnsi="Times New Roman"/>
                <w:sz w:val="24"/>
                <w:szCs w:val="24"/>
              </w:rPr>
              <w:t>Brainspotting</w:t>
            </w:r>
            <w:proofErr w:type="spellEnd"/>
            <w:r w:rsidRPr="00C60E10">
              <w:rPr>
                <w:rFonts w:ascii="Times New Roman" w:hAnsi="Times New Roman"/>
                <w:sz w:val="24"/>
                <w:szCs w:val="24"/>
              </w:rPr>
              <w:t xml:space="preserve"> (Phase I) </w:t>
            </w:r>
          </w:p>
          <w:p w14:paraId="5D5E5854" w14:textId="77777777" w:rsidR="005851B0" w:rsidRPr="00C60E10" w:rsidRDefault="005851B0" w:rsidP="005C057F">
            <w:pPr>
              <w:rPr>
                <w:rFonts w:ascii="Times New Roman" w:hAnsi="Times New Roman"/>
                <w:sz w:val="24"/>
                <w:szCs w:val="24"/>
              </w:rPr>
            </w:pPr>
          </w:p>
          <w:p w14:paraId="1AB6E792" w14:textId="77777777" w:rsidR="00E02C44" w:rsidRPr="00C60E10" w:rsidRDefault="005851B0" w:rsidP="005C057F">
            <w:pPr>
              <w:rPr>
                <w:rFonts w:ascii="Times New Roman" w:hAnsi="Times New Roman"/>
                <w:sz w:val="24"/>
                <w:szCs w:val="24"/>
              </w:rPr>
            </w:pPr>
            <w:r w:rsidRPr="00C60E10">
              <w:rPr>
                <w:rFonts w:ascii="Times New Roman" w:hAnsi="Times New Roman"/>
                <w:sz w:val="24"/>
                <w:szCs w:val="24"/>
              </w:rPr>
              <w:t>C</w:t>
            </w:r>
            <w:r w:rsidR="000C129A" w:rsidRPr="00C60E10">
              <w:rPr>
                <w:rFonts w:ascii="Times New Roman" w:hAnsi="Times New Roman"/>
                <w:sz w:val="24"/>
                <w:szCs w:val="24"/>
              </w:rPr>
              <w:t>ompleted training in Emotion-Focused Family Therapy and Structural Family Therapy.</w:t>
            </w:r>
          </w:p>
          <w:p w14:paraId="762A6177" w14:textId="77777777" w:rsidR="00E02C44" w:rsidRPr="00C60E10" w:rsidRDefault="00E02C44" w:rsidP="005C057F">
            <w:pPr>
              <w:rPr>
                <w:rFonts w:ascii="Times New Roman" w:hAnsi="Times New Roman"/>
                <w:sz w:val="24"/>
                <w:szCs w:val="24"/>
              </w:rPr>
            </w:pPr>
          </w:p>
          <w:p w14:paraId="12951EE8" w14:textId="75DE8F3F" w:rsidR="005C057F" w:rsidRPr="00C60E10" w:rsidRDefault="000C129A" w:rsidP="005C057F">
            <w:pPr>
              <w:rPr>
                <w:rFonts w:ascii="Times New Roman" w:hAnsi="Times New Roman"/>
                <w:sz w:val="24"/>
                <w:szCs w:val="24"/>
              </w:rPr>
            </w:pPr>
            <w:r w:rsidRPr="00C60E10">
              <w:rPr>
                <w:rFonts w:ascii="Times New Roman" w:hAnsi="Times New Roman"/>
                <w:sz w:val="24"/>
                <w:szCs w:val="24"/>
              </w:rPr>
              <w:t>C</w:t>
            </w:r>
            <w:r w:rsidR="005C057F" w:rsidRPr="00C60E10">
              <w:rPr>
                <w:rFonts w:ascii="Times New Roman" w:hAnsi="Times New Roman"/>
                <w:sz w:val="24"/>
                <w:szCs w:val="24"/>
              </w:rPr>
              <w:t>omfortable and knowledgeable in Group, Individual, and Family Therapy.  </w:t>
            </w:r>
          </w:p>
          <w:p w14:paraId="1760CC3F" w14:textId="766CECE1" w:rsidR="005C057F" w:rsidRPr="00C60E10" w:rsidRDefault="005C057F" w:rsidP="005C057F">
            <w:pPr>
              <w:rPr>
                <w:rFonts w:ascii="Times New Roman" w:hAnsi="Times New Roman"/>
                <w:sz w:val="24"/>
                <w:szCs w:val="24"/>
              </w:rPr>
            </w:pPr>
          </w:p>
        </w:tc>
      </w:tr>
    </w:tbl>
    <w:p w14:paraId="464BA84D" w14:textId="5D2B1847" w:rsidR="00D339E5" w:rsidRPr="00C60E10" w:rsidRDefault="00D339E5" w:rsidP="00D339E5">
      <w:pPr>
        <w:rPr>
          <w:rFonts w:ascii="Times New Roman" w:hAnsi="Times New Roman"/>
          <w:sz w:val="24"/>
          <w:szCs w:val="24"/>
        </w:rPr>
      </w:pPr>
    </w:p>
    <w:sectPr w:rsidR="00D339E5" w:rsidRPr="00C60E10" w:rsidSect="009441C4">
      <w:type w:val="continuous"/>
      <w:pgSz w:w="12240" w:h="15840"/>
      <w:pgMar w:top="1008" w:right="1440" w:bottom="864" w:left="1440" w:header="965" w:footer="96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629EE" w14:textId="77777777" w:rsidR="0074598F" w:rsidRDefault="0074598F">
      <w:r>
        <w:separator/>
      </w:r>
    </w:p>
  </w:endnote>
  <w:endnote w:type="continuationSeparator" w:id="0">
    <w:p w14:paraId="5BCF0867" w14:textId="77777777" w:rsidR="0074598F" w:rsidRDefault="00745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DGKOKC+Garamond">
    <w:altName w:val="Garamon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7ED4D" w14:textId="77777777" w:rsidR="0074598F" w:rsidRDefault="0074598F">
      <w:r>
        <w:separator/>
      </w:r>
    </w:p>
  </w:footnote>
  <w:footnote w:type="continuationSeparator" w:id="0">
    <w:p w14:paraId="67E28791" w14:textId="77777777" w:rsidR="0074598F" w:rsidRDefault="00745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A9EE" w14:textId="77777777" w:rsidR="00092207" w:rsidRDefault="00092207" w:rsidP="00234EF5">
    <w:pPr>
      <w:pStyle w:val="Header"/>
      <w:tabs>
        <w:tab w:val="center" w:pos="3600"/>
      </w:tabs>
    </w:pPr>
    <w:r>
      <w:t xml:space="preserve"> </w:t>
    </w:r>
    <w:r w:rsidR="00234EF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34A82"/>
    <w:multiLevelType w:val="hybridMultilevel"/>
    <w:tmpl w:val="C2B8BBFC"/>
    <w:lvl w:ilvl="0" w:tplc="03F428A6">
      <w:numFmt w:val="bullet"/>
      <w:lvlText w:val="•"/>
      <w:lvlJc w:val="left"/>
      <w:pPr>
        <w:ind w:left="1080" w:hanging="72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C3C8F"/>
    <w:multiLevelType w:val="hybridMultilevel"/>
    <w:tmpl w:val="0E424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008FD"/>
    <w:multiLevelType w:val="multilevel"/>
    <w:tmpl w:val="063C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21886"/>
    <w:multiLevelType w:val="hybridMultilevel"/>
    <w:tmpl w:val="077A4E9C"/>
    <w:lvl w:ilvl="0" w:tplc="03F428A6">
      <w:numFmt w:val="bullet"/>
      <w:lvlText w:val="•"/>
      <w:lvlJc w:val="left"/>
      <w:pPr>
        <w:ind w:left="1440" w:hanging="72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EC105C7"/>
    <w:multiLevelType w:val="hybridMultilevel"/>
    <w:tmpl w:val="A4E681D8"/>
    <w:lvl w:ilvl="0" w:tplc="0409000B">
      <w:start w:val="1"/>
      <w:numFmt w:val="bullet"/>
      <w:lvlText w:val=""/>
      <w:lvlJc w:val="left"/>
      <w:pPr>
        <w:ind w:left="1007" w:hanging="360"/>
      </w:pPr>
      <w:rPr>
        <w:rFonts w:ascii="Wingdings" w:hAnsi="Wingdings" w:hint="default"/>
      </w:rPr>
    </w:lvl>
    <w:lvl w:ilvl="1" w:tplc="04090003" w:tentative="1">
      <w:start w:val="1"/>
      <w:numFmt w:val="bullet"/>
      <w:lvlText w:val="o"/>
      <w:lvlJc w:val="left"/>
      <w:pPr>
        <w:ind w:left="1727" w:hanging="360"/>
      </w:pPr>
      <w:rPr>
        <w:rFonts w:ascii="Courier New" w:hAnsi="Courier New" w:cs="Courier New" w:hint="default"/>
      </w:rPr>
    </w:lvl>
    <w:lvl w:ilvl="2" w:tplc="04090005" w:tentative="1">
      <w:start w:val="1"/>
      <w:numFmt w:val="bullet"/>
      <w:lvlText w:val=""/>
      <w:lvlJc w:val="left"/>
      <w:pPr>
        <w:ind w:left="2447" w:hanging="360"/>
      </w:pPr>
      <w:rPr>
        <w:rFonts w:ascii="Wingdings" w:hAnsi="Wingdings" w:hint="default"/>
      </w:rPr>
    </w:lvl>
    <w:lvl w:ilvl="3" w:tplc="04090001" w:tentative="1">
      <w:start w:val="1"/>
      <w:numFmt w:val="bullet"/>
      <w:lvlText w:val=""/>
      <w:lvlJc w:val="left"/>
      <w:pPr>
        <w:ind w:left="3167" w:hanging="360"/>
      </w:pPr>
      <w:rPr>
        <w:rFonts w:ascii="Symbol" w:hAnsi="Symbol" w:hint="default"/>
      </w:rPr>
    </w:lvl>
    <w:lvl w:ilvl="4" w:tplc="04090003" w:tentative="1">
      <w:start w:val="1"/>
      <w:numFmt w:val="bullet"/>
      <w:lvlText w:val="o"/>
      <w:lvlJc w:val="left"/>
      <w:pPr>
        <w:ind w:left="3887" w:hanging="360"/>
      </w:pPr>
      <w:rPr>
        <w:rFonts w:ascii="Courier New" w:hAnsi="Courier New" w:cs="Courier New" w:hint="default"/>
      </w:rPr>
    </w:lvl>
    <w:lvl w:ilvl="5" w:tplc="04090005" w:tentative="1">
      <w:start w:val="1"/>
      <w:numFmt w:val="bullet"/>
      <w:lvlText w:val=""/>
      <w:lvlJc w:val="left"/>
      <w:pPr>
        <w:ind w:left="4607" w:hanging="360"/>
      </w:pPr>
      <w:rPr>
        <w:rFonts w:ascii="Wingdings" w:hAnsi="Wingdings" w:hint="default"/>
      </w:rPr>
    </w:lvl>
    <w:lvl w:ilvl="6" w:tplc="04090001" w:tentative="1">
      <w:start w:val="1"/>
      <w:numFmt w:val="bullet"/>
      <w:lvlText w:val=""/>
      <w:lvlJc w:val="left"/>
      <w:pPr>
        <w:ind w:left="5327" w:hanging="360"/>
      </w:pPr>
      <w:rPr>
        <w:rFonts w:ascii="Symbol" w:hAnsi="Symbol" w:hint="default"/>
      </w:rPr>
    </w:lvl>
    <w:lvl w:ilvl="7" w:tplc="04090003" w:tentative="1">
      <w:start w:val="1"/>
      <w:numFmt w:val="bullet"/>
      <w:lvlText w:val="o"/>
      <w:lvlJc w:val="left"/>
      <w:pPr>
        <w:ind w:left="6047" w:hanging="360"/>
      </w:pPr>
      <w:rPr>
        <w:rFonts w:ascii="Courier New" w:hAnsi="Courier New" w:cs="Courier New" w:hint="default"/>
      </w:rPr>
    </w:lvl>
    <w:lvl w:ilvl="8" w:tplc="04090005" w:tentative="1">
      <w:start w:val="1"/>
      <w:numFmt w:val="bullet"/>
      <w:lvlText w:val=""/>
      <w:lvlJc w:val="left"/>
      <w:pPr>
        <w:ind w:left="6767" w:hanging="360"/>
      </w:pPr>
      <w:rPr>
        <w:rFonts w:ascii="Wingdings" w:hAnsi="Wingdings" w:hint="default"/>
      </w:rPr>
    </w:lvl>
  </w:abstractNum>
  <w:abstractNum w:abstractNumId="5" w15:restartNumberingAfterBreak="0">
    <w:nsid w:val="1F0F3669"/>
    <w:multiLevelType w:val="hybridMultilevel"/>
    <w:tmpl w:val="1E66B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5115B7"/>
    <w:multiLevelType w:val="multilevel"/>
    <w:tmpl w:val="A146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D77FE9"/>
    <w:multiLevelType w:val="hybridMultilevel"/>
    <w:tmpl w:val="AC0CF3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8951BA"/>
    <w:multiLevelType w:val="hybridMultilevel"/>
    <w:tmpl w:val="D9902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DD64ED"/>
    <w:multiLevelType w:val="hybridMultilevel"/>
    <w:tmpl w:val="43C43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E00256"/>
    <w:multiLevelType w:val="multilevel"/>
    <w:tmpl w:val="9438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FD0CFA"/>
    <w:multiLevelType w:val="hybridMultilevel"/>
    <w:tmpl w:val="F82AF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070720"/>
    <w:multiLevelType w:val="hybridMultilevel"/>
    <w:tmpl w:val="2B2E04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FC61FA"/>
    <w:multiLevelType w:val="hybridMultilevel"/>
    <w:tmpl w:val="D974E0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04F0BFE"/>
    <w:multiLevelType w:val="hybridMultilevel"/>
    <w:tmpl w:val="6B2E2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34198F"/>
    <w:multiLevelType w:val="multilevel"/>
    <w:tmpl w:val="600C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B75600"/>
    <w:multiLevelType w:val="singleLevel"/>
    <w:tmpl w:val="EBBC44FA"/>
    <w:lvl w:ilvl="0">
      <w:start w:val="1"/>
      <w:numFmt w:val="bullet"/>
      <w:pStyle w:val="Achievement"/>
      <w:lvlText w:val=""/>
      <w:lvlJc w:val="left"/>
      <w:pPr>
        <w:tabs>
          <w:tab w:val="num" w:pos="360"/>
        </w:tabs>
        <w:ind w:left="245" w:right="245" w:hanging="245"/>
      </w:pPr>
      <w:rPr>
        <w:rFonts w:ascii="Wingdings" w:hAnsi="Wingdings" w:hint="default"/>
      </w:rPr>
    </w:lvl>
  </w:abstractNum>
  <w:abstractNum w:abstractNumId="17" w15:restartNumberingAfterBreak="0">
    <w:nsid w:val="69F94BE0"/>
    <w:multiLevelType w:val="hybridMultilevel"/>
    <w:tmpl w:val="386A964C"/>
    <w:lvl w:ilvl="0" w:tplc="0409000B">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15:restartNumberingAfterBreak="0">
    <w:nsid w:val="71D70759"/>
    <w:multiLevelType w:val="hybridMultilevel"/>
    <w:tmpl w:val="343C5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5B1AB1"/>
    <w:multiLevelType w:val="multilevel"/>
    <w:tmpl w:val="5B20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56392">
    <w:abstractNumId w:val="16"/>
  </w:num>
  <w:num w:numId="2" w16cid:durableId="1799185195">
    <w:abstractNumId w:val="8"/>
  </w:num>
  <w:num w:numId="3" w16cid:durableId="82149177">
    <w:abstractNumId w:val="12"/>
  </w:num>
  <w:num w:numId="4" w16cid:durableId="958612092">
    <w:abstractNumId w:val="13"/>
  </w:num>
  <w:num w:numId="5" w16cid:durableId="1028141794">
    <w:abstractNumId w:val="4"/>
  </w:num>
  <w:num w:numId="6" w16cid:durableId="1402017930">
    <w:abstractNumId w:val="17"/>
  </w:num>
  <w:num w:numId="7" w16cid:durableId="842670618">
    <w:abstractNumId w:val="1"/>
  </w:num>
  <w:num w:numId="8" w16cid:durableId="1250314424">
    <w:abstractNumId w:val="14"/>
  </w:num>
  <w:num w:numId="9" w16cid:durableId="1967932039">
    <w:abstractNumId w:val="0"/>
  </w:num>
  <w:num w:numId="10" w16cid:durableId="2094010420">
    <w:abstractNumId w:val="3"/>
  </w:num>
  <w:num w:numId="11" w16cid:durableId="2142772089">
    <w:abstractNumId w:val="7"/>
  </w:num>
  <w:num w:numId="12" w16cid:durableId="1304043575">
    <w:abstractNumId w:val="5"/>
  </w:num>
  <w:num w:numId="13" w16cid:durableId="1264190415">
    <w:abstractNumId w:val="18"/>
  </w:num>
  <w:num w:numId="14" w16cid:durableId="10493144">
    <w:abstractNumId w:val="6"/>
  </w:num>
  <w:num w:numId="15" w16cid:durableId="39593545">
    <w:abstractNumId w:val="2"/>
  </w:num>
  <w:num w:numId="16" w16cid:durableId="1105464089">
    <w:abstractNumId w:val="10"/>
  </w:num>
  <w:num w:numId="17" w16cid:durableId="850216428">
    <w:abstractNumId w:val="11"/>
  </w:num>
  <w:num w:numId="18" w16cid:durableId="1347827206">
    <w:abstractNumId w:val="9"/>
  </w:num>
  <w:num w:numId="19" w16cid:durableId="1475365461">
    <w:abstractNumId w:val="15"/>
  </w:num>
  <w:num w:numId="20" w16cid:durableId="813378547">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8" w:dllVersion="513"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87"/>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387"/>
    <w:rsid w:val="0000195F"/>
    <w:rsid w:val="00001DAB"/>
    <w:rsid w:val="00002522"/>
    <w:rsid w:val="00007417"/>
    <w:rsid w:val="00010F76"/>
    <w:rsid w:val="00011F2C"/>
    <w:rsid w:val="000162A4"/>
    <w:rsid w:val="000179FA"/>
    <w:rsid w:val="000213A6"/>
    <w:rsid w:val="00023051"/>
    <w:rsid w:val="000422F0"/>
    <w:rsid w:val="00042F49"/>
    <w:rsid w:val="000473CD"/>
    <w:rsid w:val="000519BE"/>
    <w:rsid w:val="000648B7"/>
    <w:rsid w:val="0007393D"/>
    <w:rsid w:val="000739F8"/>
    <w:rsid w:val="00084D4C"/>
    <w:rsid w:val="000861F3"/>
    <w:rsid w:val="00092207"/>
    <w:rsid w:val="00094FB7"/>
    <w:rsid w:val="000957EF"/>
    <w:rsid w:val="000A0BFF"/>
    <w:rsid w:val="000A3F08"/>
    <w:rsid w:val="000B7EBA"/>
    <w:rsid w:val="000C129A"/>
    <w:rsid w:val="000C6DEC"/>
    <w:rsid w:val="000C7762"/>
    <w:rsid w:val="000D1FB5"/>
    <w:rsid w:val="000F0A5A"/>
    <w:rsid w:val="00100D99"/>
    <w:rsid w:val="001073AE"/>
    <w:rsid w:val="00107ACC"/>
    <w:rsid w:val="0011450C"/>
    <w:rsid w:val="00120BAF"/>
    <w:rsid w:val="001309C2"/>
    <w:rsid w:val="00137CC9"/>
    <w:rsid w:val="00140438"/>
    <w:rsid w:val="00141AAA"/>
    <w:rsid w:val="001512F1"/>
    <w:rsid w:val="00152E4A"/>
    <w:rsid w:val="0016103A"/>
    <w:rsid w:val="00171877"/>
    <w:rsid w:val="00174CED"/>
    <w:rsid w:val="00193E5B"/>
    <w:rsid w:val="001A0AEB"/>
    <w:rsid w:val="001A34BD"/>
    <w:rsid w:val="001A3D2F"/>
    <w:rsid w:val="001A7B25"/>
    <w:rsid w:val="001B75D6"/>
    <w:rsid w:val="001C52F8"/>
    <w:rsid w:val="001C629C"/>
    <w:rsid w:val="001D1350"/>
    <w:rsid w:val="001D2FCA"/>
    <w:rsid w:val="001D4A8D"/>
    <w:rsid w:val="001E33F6"/>
    <w:rsid w:val="001F0C75"/>
    <w:rsid w:val="001F3823"/>
    <w:rsid w:val="001F573E"/>
    <w:rsid w:val="00205497"/>
    <w:rsid w:val="00205D44"/>
    <w:rsid w:val="002121C7"/>
    <w:rsid w:val="002249F9"/>
    <w:rsid w:val="00234EF5"/>
    <w:rsid w:val="0023650D"/>
    <w:rsid w:val="00236B18"/>
    <w:rsid w:val="002412BC"/>
    <w:rsid w:val="00241ADE"/>
    <w:rsid w:val="00243B8D"/>
    <w:rsid w:val="00261912"/>
    <w:rsid w:val="00267A92"/>
    <w:rsid w:val="002706B9"/>
    <w:rsid w:val="0028011B"/>
    <w:rsid w:val="0028387B"/>
    <w:rsid w:val="002963E5"/>
    <w:rsid w:val="00297189"/>
    <w:rsid w:val="002A21A4"/>
    <w:rsid w:val="002A557D"/>
    <w:rsid w:val="002A6375"/>
    <w:rsid w:val="002A7605"/>
    <w:rsid w:val="002B128F"/>
    <w:rsid w:val="002B78F3"/>
    <w:rsid w:val="002C0FCC"/>
    <w:rsid w:val="002C43ED"/>
    <w:rsid w:val="002C5811"/>
    <w:rsid w:val="002D2660"/>
    <w:rsid w:val="00302AFD"/>
    <w:rsid w:val="0030608D"/>
    <w:rsid w:val="003125EF"/>
    <w:rsid w:val="00313322"/>
    <w:rsid w:val="00317CFC"/>
    <w:rsid w:val="00317E2A"/>
    <w:rsid w:val="003247EB"/>
    <w:rsid w:val="00324C78"/>
    <w:rsid w:val="00325B55"/>
    <w:rsid w:val="003347C8"/>
    <w:rsid w:val="00336C56"/>
    <w:rsid w:val="00340132"/>
    <w:rsid w:val="0034022E"/>
    <w:rsid w:val="0034230D"/>
    <w:rsid w:val="00350978"/>
    <w:rsid w:val="0035167F"/>
    <w:rsid w:val="003539AD"/>
    <w:rsid w:val="00354C86"/>
    <w:rsid w:val="00354E94"/>
    <w:rsid w:val="00364B17"/>
    <w:rsid w:val="00364DFC"/>
    <w:rsid w:val="00367DD6"/>
    <w:rsid w:val="0038073A"/>
    <w:rsid w:val="003A119C"/>
    <w:rsid w:val="003A1DFA"/>
    <w:rsid w:val="003A2164"/>
    <w:rsid w:val="003C3583"/>
    <w:rsid w:val="003C4CD7"/>
    <w:rsid w:val="003C580C"/>
    <w:rsid w:val="003D0E85"/>
    <w:rsid w:val="003D2A50"/>
    <w:rsid w:val="003D4E00"/>
    <w:rsid w:val="003E3129"/>
    <w:rsid w:val="003E4BC1"/>
    <w:rsid w:val="003E599F"/>
    <w:rsid w:val="003F1EB1"/>
    <w:rsid w:val="003F6317"/>
    <w:rsid w:val="00400C85"/>
    <w:rsid w:val="0040157F"/>
    <w:rsid w:val="00407CBF"/>
    <w:rsid w:val="00414B23"/>
    <w:rsid w:val="00420183"/>
    <w:rsid w:val="00421CB4"/>
    <w:rsid w:val="00424AEC"/>
    <w:rsid w:val="004256B0"/>
    <w:rsid w:val="0042657D"/>
    <w:rsid w:val="00431775"/>
    <w:rsid w:val="0043530A"/>
    <w:rsid w:val="00441177"/>
    <w:rsid w:val="004430C3"/>
    <w:rsid w:val="00446670"/>
    <w:rsid w:val="0044774E"/>
    <w:rsid w:val="00450304"/>
    <w:rsid w:val="004621B0"/>
    <w:rsid w:val="004635E5"/>
    <w:rsid w:val="004674CE"/>
    <w:rsid w:val="00471F8C"/>
    <w:rsid w:val="00472B30"/>
    <w:rsid w:val="00475167"/>
    <w:rsid w:val="00476972"/>
    <w:rsid w:val="00476E37"/>
    <w:rsid w:val="00477433"/>
    <w:rsid w:val="00491906"/>
    <w:rsid w:val="00491E39"/>
    <w:rsid w:val="00493834"/>
    <w:rsid w:val="00495A1C"/>
    <w:rsid w:val="00496876"/>
    <w:rsid w:val="004A116C"/>
    <w:rsid w:val="004A734B"/>
    <w:rsid w:val="004B69A1"/>
    <w:rsid w:val="004C1251"/>
    <w:rsid w:val="004C7858"/>
    <w:rsid w:val="004C7A68"/>
    <w:rsid w:val="004D247F"/>
    <w:rsid w:val="004D6492"/>
    <w:rsid w:val="004F3363"/>
    <w:rsid w:val="004F64D2"/>
    <w:rsid w:val="004F6FE8"/>
    <w:rsid w:val="00504439"/>
    <w:rsid w:val="0051229B"/>
    <w:rsid w:val="00514BFD"/>
    <w:rsid w:val="0052529F"/>
    <w:rsid w:val="00525C19"/>
    <w:rsid w:val="0053767C"/>
    <w:rsid w:val="00537AE9"/>
    <w:rsid w:val="00545CC0"/>
    <w:rsid w:val="00554C59"/>
    <w:rsid w:val="005604B8"/>
    <w:rsid w:val="00560F26"/>
    <w:rsid w:val="00562758"/>
    <w:rsid w:val="00563E6C"/>
    <w:rsid w:val="005730F5"/>
    <w:rsid w:val="00577E84"/>
    <w:rsid w:val="005851B0"/>
    <w:rsid w:val="0059129B"/>
    <w:rsid w:val="0059693E"/>
    <w:rsid w:val="005C057F"/>
    <w:rsid w:val="005C0B97"/>
    <w:rsid w:val="005D5148"/>
    <w:rsid w:val="005E76D5"/>
    <w:rsid w:val="005F75A7"/>
    <w:rsid w:val="00603FE0"/>
    <w:rsid w:val="0060678E"/>
    <w:rsid w:val="00607AA9"/>
    <w:rsid w:val="00612ABF"/>
    <w:rsid w:val="00613BCF"/>
    <w:rsid w:val="00614042"/>
    <w:rsid w:val="006152C2"/>
    <w:rsid w:val="00645E7E"/>
    <w:rsid w:val="00650A8C"/>
    <w:rsid w:val="00652BAA"/>
    <w:rsid w:val="00664A4A"/>
    <w:rsid w:val="00672A3E"/>
    <w:rsid w:val="006A72F6"/>
    <w:rsid w:val="006B22D6"/>
    <w:rsid w:val="006B3BEC"/>
    <w:rsid w:val="006B6688"/>
    <w:rsid w:val="006C0BB6"/>
    <w:rsid w:val="006C6E8A"/>
    <w:rsid w:val="006D478E"/>
    <w:rsid w:val="006E2513"/>
    <w:rsid w:val="006E49CB"/>
    <w:rsid w:val="00703338"/>
    <w:rsid w:val="007038AF"/>
    <w:rsid w:val="007041C9"/>
    <w:rsid w:val="00714BC6"/>
    <w:rsid w:val="00726A38"/>
    <w:rsid w:val="00731857"/>
    <w:rsid w:val="00735837"/>
    <w:rsid w:val="00740A30"/>
    <w:rsid w:val="007424ED"/>
    <w:rsid w:val="0074598F"/>
    <w:rsid w:val="007546A0"/>
    <w:rsid w:val="00764EA5"/>
    <w:rsid w:val="00770C5A"/>
    <w:rsid w:val="007710CC"/>
    <w:rsid w:val="0078174C"/>
    <w:rsid w:val="007865D5"/>
    <w:rsid w:val="00792681"/>
    <w:rsid w:val="00792957"/>
    <w:rsid w:val="007A77DB"/>
    <w:rsid w:val="007B194E"/>
    <w:rsid w:val="007B7794"/>
    <w:rsid w:val="007C1023"/>
    <w:rsid w:val="007C1036"/>
    <w:rsid w:val="007C3470"/>
    <w:rsid w:val="007E3760"/>
    <w:rsid w:val="007E5B76"/>
    <w:rsid w:val="007F50FA"/>
    <w:rsid w:val="007F5891"/>
    <w:rsid w:val="007F7DFC"/>
    <w:rsid w:val="008006B1"/>
    <w:rsid w:val="0081745E"/>
    <w:rsid w:val="00826AAE"/>
    <w:rsid w:val="008373DE"/>
    <w:rsid w:val="008470A0"/>
    <w:rsid w:val="00850578"/>
    <w:rsid w:val="00851140"/>
    <w:rsid w:val="008641CA"/>
    <w:rsid w:val="00875C51"/>
    <w:rsid w:val="0088051C"/>
    <w:rsid w:val="00882CAF"/>
    <w:rsid w:val="008830E7"/>
    <w:rsid w:val="00892B27"/>
    <w:rsid w:val="008A04FF"/>
    <w:rsid w:val="008A5A7F"/>
    <w:rsid w:val="008B0F6D"/>
    <w:rsid w:val="008B1B49"/>
    <w:rsid w:val="008B3DC1"/>
    <w:rsid w:val="008C030D"/>
    <w:rsid w:val="008C2358"/>
    <w:rsid w:val="008D20C9"/>
    <w:rsid w:val="008D2BDA"/>
    <w:rsid w:val="008D3E71"/>
    <w:rsid w:val="008E056F"/>
    <w:rsid w:val="008E1718"/>
    <w:rsid w:val="008E1A4C"/>
    <w:rsid w:val="008F3F99"/>
    <w:rsid w:val="00900DA3"/>
    <w:rsid w:val="00905701"/>
    <w:rsid w:val="00911606"/>
    <w:rsid w:val="0093026B"/>
    <w:rsid w:val="00930EBE"/>
    <w:rsid w:val="0093381C"/>
    <w:rsid w:val="00941B23"/>
    <w:rsid w:val="009441C4"/>
    <w:rsid w:val="009465A5"/>
    <w:rsid w:val="009517C7"/>
    <w:rsid w:val="0095375E"/>
    <w:rsid w:val="00956429"/>
    <w:rsid w:val="009673BE"/>
    <w:rsid w:val="009722BC"/>
    <w:rsid w:val="0098216B"/>
    <w:rsid w:val="00987A65"/>
    <w:rsid w:val="00991189"/>
    <w:rsid w:val="009B0AA5"/>
    <w:rsid w:val="009B1D8E"/>
    <w:rsid w:val="009B342C"/>
    <w:rsid w:val="009B605C"/>
    <w:rsid w:val="009C3F69"/>
    <w:rsid w:val="009E0685"/>
    <w:rsid w:val="009F0255"/>
    <w:rsid w:val="009F51D7"/>
    <w:rsid w:val="00A02605"/>
    <w:rsid w:val="00A11857"/>
    <w:rsid w:val="00A1314B"/>
    <w:rsid w:val="00A14982"/>
    <w:rsid w:val="00A14BA3"/>
    <w:rsid w:val="00A258D0"/>
    <w:rsid w:val="00A27972"/>
    <w:rsid w:val="00A353CF"/>
    <w:rsid w:val="00A35C0D"/>
    <w:rsid w:val="00A35D14"/>
    <w:rsid w:val="00A40198"/>
    <w:rsid w:val="00A401C9"/>
    <w:rsid w:val="00A40655"/>
    <w:rsid w:val="00A40933"/>
    <w:rsid w:val="00A46653"/>
    <w:rsid w:val="00A53968"/>
    <w:rsid w:val="00A64972"/>
    <w:rsid w:val="00A72DD9"/>
    <w:rsid w:val="00A74F37"/>
    <w:rsid w:val="00A82CE5"/>
    <w:rsid w:val="00A87DAF"/>
    <w:rsid w:val="00A92534"/>
    <w:rsid w:val="00A95B9E"/>
    <w:rsid w:val="00A97E96"/>
    <w:rsid w:val="00AA193F"/>
    <w:rsid w:val="00AA3B86"/>
    <w:rsid w:val="00AA4898"/>
    <w:rsid w:val="00AA6BAA"/>
    <w:rsid w:val="00AB0423"/>
    <w:rsid w:val="00AB248B"/>
    <w:rsid w:val="00AB76CD"/>
    <w:rsid w:val="00AB77BF"/>
    <w:rsid w:val="00AB7C2A"/>
    <w:rsid w:val="00AD7A80"/>
    <w:rsid w:val="00AE47EE"/>
    <w:rsid w:val="00AE5076"/>
    <w:rsid w:val="00AE6F0B"/>
    <w:rsid w:val="00AE74B0"/>
    <w:rsid w:val="00AE753F"/>
    <w:rsid w:val="00AF08C4"/>
    <w:rsid w:val="00AF262C"/>
    <w:rsid w:val="00B06275"/>
    <w:rsid w:val="00B16187"/>
    <w:rsid w:val="00B21548"/>
    <w:rsid w:val="00B22B12"/>
    <w:rsid w:val="00B23965"/>
    <w:rsid w:val="00B31B9C"/>
    <w:rsid w:val="00B31C5A"/>
    <w:rsid w:val="00B35A21"/>
    <w:rsid w:val="00B35E71"/>
    <w:rsid w:val="00B3665E"/>
    <w:rsid w:val="00B41F54"/>
    <w:rsid w:val="00B45387"/>
    <w:rsid w:val="00B460E1"/>
    <w:rsid w:val="00B539E1"/>
    <w:rsid w:val="00B61383"/>
    <w:rsid w:val="00B62264"/>
    <w:rsid w:val="00B64794"/>
    <w:rsid w:val="00B74984"/>
    <w:rsid w:val="00B8511B"/>
    <w:rsid w:val="00B90777"/>
    <w:rsid w:val="00B95CDD"/>
    <w:rsid w:val="00B97129"/>
    <w:rsid w:val="00B97C82"/>
    <w:rsid w:val="00BA376C"/>
    <w:rsid w:val="00BA5AEB"/>
    <w:rsid w:val="00BC1CCE"/>
    <w:rsid w:val="00BC6EA3"/>
    <w:rsid w:val="00BC7745"/>
    <w:rsid w:val="00BC7F4B"/>
    <w:rsid w:val="00BD424E"/>
    <w:rsid w:val="00BE4334"/>
    <w:rsid w:val="00BF40D3"/>
    <w:rsid w:val="00C01161"/>
    <w:rsid w:val="00C027F7"/>
    <w:rsid w:val="00C1453F"/>
    <w:rsid w:val="00C16B38"/>
    <w:rsid w:val="00C24173"/>
    <w:rsid w:val="00C365F6"/>
    <w:rsid w:val="00C37773"/>
    <w:rsid w:val="00C427B5"/>
    <w:rsid w:val="00C501D5"/>
    <w:rsid w:val="00C60DF5"/>
    <w:rsid w:val="00C60E10"/>
    <w:rsid w:val="00C60E5B"/>
    <w:rsid w:val="00C64BF9"/>
    <w:rsid w:val="00C855DB"/>
    <w:rsid w:val="00C8600D"/>
    <w:rsid w:val="00C86077"/>
    <w:rsid w:val="00C92CCB"/>
    <w:rsid w:val="00CA3602"/>
    <w:rsid w:val="00CA4D59"/>
    <w:rsid w:val="00CB0ED3"/>
    <w:rsid w:val="00CC43FD"/>
    <w:rsid w:val="00CD26BD"/>
    <w:rsid w:val="00CD7012"/>
    <w:rsid w:val="00CE65A1"/>
    <w:rsid w:val="00D0096B"/>
    <w:rsid w:val="00D019A3"/>
    <w:rsid w:val="00D13D3F"/>
    <w:rsid w:val="00D263FA"/>
    <w:rsid w:val="00D2759E"/>
    <w:rsid w:val="00D278A8"/>
    <w:rsid w:val="00D31B91"/>
    <w:rsid w:val="00D32C35"/>
    <w:rsid w:val="00D339E5"/>
    <w:rsid w:val="00D42601"/>
    <w:rsid w:val="00D45C22"/>
    <w:rsid w:val="00D477B5"/>
    <w:rsid w:val="00D55420"/>
    <w:rsid w:val="00D631E8"/>
    <w:rsid w:val="00D67022"/>
    <w:rsid w:val="00D74DBF"/>
    <w:rsid w:val="00D7551E"/>
    <w:rsid w:val="00D8460F"/>
    <w:rsid w:val="00D90ED3"/>
    <w:rsid w:val="00DA3961"/>
    <w:rsid w:val="00DA5160"/>
    <w:rsid w:val="00DB5AF0"/>
    <w:rsid w:val="00DB60FD"/>
    <w:rsid w:val="00DC6DA0"/>
    <w:rsid w:val="00DE2CAB"/>
    <w:rsid w:val="00E004F3"/>
    <w:rsid w:val="00E02C44"/>
    <w:rsid w:val="00E0494E"/>
    <w:rsid w:val="00E10D57"/>
    <w:rsid w:val="00E17A04"/>
    <w:rsid w:val="00E30705"/>
    <w:rsid w:val="00E33E62"/>
    <w:rsid w:val="00E356B1"/>
    <w:rsid w:val="00E41C23"/>
    <w:rsid w:val="00E43C77"/>
    <w:rsid w:val="00E52D85"/>
    <w:rsid w:val="00E62285"/>
    <w:rsid w:val="00E705B1"/>
    <w:rsid w:val="00E77691"/>
    <w:rsid w:val="00E80EE9"/>
    <w:rsid w:val="00E936B2"/>
    <w:rsid w:val="00E95825"/>
    <w:rsid w:val="00EC66F0"/>
    <w:rsid w:val="00EC7CDD"/>
    <w:rsid w:val="00F000EC"/>
    <w:rsid w:val="00F06D43"/>
    <w:rsid w:val="00F108E3"/>
    <w:rsid w:val="00F17A4F"/>
    <w:rsid w:val="00F258AA"/>
    <w:rsid w:val="00F27912"/>
    <w:rsid w:val="00F4422C"/>
    <w:rsid w:val="00F44C48"/>
    <w:rsid w:val="00F52A63"/>
    <w:rsid w:val="00F644A6"/>
    <w:rsid w:val="00F66F99"/>
    <w:rsid w:val="00F731EA"/>
    <w:rsid w:val="00F9340B"/>
    <w:rsid w:val="00FB0C84"/>
    <w:rsid w:val="00FB4215"/>
    <w:rsid w:val="00FB495A"/>
    <w:rsid w:val="00FC3A78"/>
    <w:rsid w:val="00FC7E0D"/>
    <w:rsid w:val="00FF0964"/>
    <w:rsid w:val="00FF6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CA9E4E"/>
  <w15:chartTrackingRefBased/>
  <w15:docId w15:val="{8D1E382D-DECA-451D-9E1D-F609DFA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rPr>
  </w:style>
  <w:style w:type="paragraph" w:styleId="Heading1">
    <w:name w:val="heading 1"/>
    <w:basedOn w:val="HeadingBase"/>
    <w:next w:val="BodyText"/>
    <w:qFormat/>
    <w:pPr>
      <w:spacing w:before="220" w:after="220"/>
      <w:ind w:left="-2160"/>
      <w:jc w:val="left"/>
      <w:outlineLvl w:val="0"/>
    </w:pPr>
    <w:rPr>
      <w:rFonts w:ascii="Arial Black" w:hAnsi="Arial Black"/>
      <w:kern w:val="28"/>
      <w:sz w:val="20"/>
    </w:rPr>
  </w:style>
  <w:style w:type="paragraph" w:styleId="Heading2">
    <w:name w:val="heading 2"/>
    <w:basedOn w:val="HeadingBase"/>
    <w:next w:val="BodyText"/>
    <w:qFormat/>
    <w:pPr>
      <w:spacing w:after="220"/>
      <w:jc w:val="left"/>
      <w:outlineLvl w:val="1"/>
    </w:pPr>
    <w:rPr>
      <w:rFonts w:ascii="Arial Black" w:hAnsi="Arial Black"/>
      <w:sz w:val="20"/>
    </w:rPr>
  </w:style>
  <w:style w:type="paragraph" w:styleId="Heading3">
    <w:name w:val="heading 3"/>
    <w:basedOn w:val="HeadingBase"/>
    <w:next w:val="BodyText"/>
    <w:qFormat/>
    <w:pPr>
      <w:spacing w:after="220"/>
      <w:jc w:val="left"/>
      <w:outlineLvl w:val="2"/>
    </w:pPr>
    <w:rPr>
      <w:i/>
      <w:spacing w:val="-2"/>
      <w:sz w:val="20"/>
    </w:rPr>
  </w:style>
  <w:style w:type="paragraph" w:styleId="Heading4">
    <w:name w:val="heading 4"/>
    <w:basedOn w:val="HeadingBase"/>
    <w:next w:val="BodyText"/>
    <w:qFormat/>
    <w:pPr>
      <w:jc w:val="left"/>
      <w:outlineLvl w:val="3"/>
    </w:pPr>
    <w:rPr>
      <w:rFonts w:ascii="Arial Black" w:hAnsi="Arial Black"/>
      <w:sz w:val="20"/>
    </w:rPr>
  </w:style>
  <w:style w:type="paragraph" w:styleId="Heading5">
    <w:name w:val="heading 5"/>
    <w:basedOn w:val="HeadingBase"/>
    <w:next w:val="BodyText"/>
    <w:qFormat/>
    <w:pPr>
      <w:spacing w:after="220"/>
      <w:jc w:val="left"/>
      <w:outlineLvl w:val="4"/>
    </w:pPr>
    <w:rPr>
      <w:rFonts w:ascii="Arial Black" w:hAnsi="Arial Black"/>
      <w:sz w:val="16"/>
    </w:rPr>
  </w:style>
  <w:style w:type="paragraph" w:styleId="Heading6">
    <w:name w:val="heading 6"/>
    <w:basedOn w:val="Normal"/>
    <w:next w:val="Normal"/>
    <w:qFormat/>
    <w:pPr>
      <w:spacing w:before="240" w:after="60"/>
      <w:jc w:val="both"/>
      <w:outlineLvl w:val="5"/>
    </w:pPr>
    <w:rPr>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220" w:line="220" w:lineRule="atLeast"/>
      <w:jc w:val="both"/>
    </w:pPr>
    <w:rPr>
      <w:spacing w:val="-5"/>
    </w:rPr>
  </w:style>
  <w:style w:type="paragraph" w:customStyle="1" w:styleId="Achievement">
    <w:name w:val="Achievement"/>
    <w:basedOn w:val="BodyText"/>
    <w:pPr>
      <w:numPr>
        <w:numId w:val="1"/>
      </w:numPr>
      <w:spacing w:after="60"/>
    </w:pPr>
  </w:style>
  <w:style w:type="paragraph" w:customStyle="1" w:styleId="Address1">
    <w:name w:val="Address 1"/>
    <w:basedOn w:val="Normal"/>
    <w:pPr>
      <w:spacing w:line="160" w:lineRule="atLeast"/>
      <w:jc w:val="both"/>
    </w:pPr>
    <w:rPr>
      <w:sz w:val="14"/>
    </w:rPr>
  </w:style>
  <w:style w:type="paragraph" w:customStyle="1" w:styleId="Address2">
    <w:name w:val="Address 2"/>
    <w:basedOn w:val="Normal"/>
    <w:pPr>
      <w:spacing w:line="160" w:lineRule="atLeast"/>
      <w:jc w:val="both"/>
    </w:pPr>
    <w:rPr>
      <w:sz w:val="14"/>
    </w:rPr>
  </w:style>
  <w:style w:type="paragraph" w:styleId="BodyTextIndent">
    <w:name w:val="Body Text Indent"/>
    <w:basedOn w:val="BodyText"/>
    <w:pPr>
      <w:ind w:left="720"/>
    </w:pPr>
  </w:style>
  <w:style w:type="paragraph" w:customStyle="1" w:styleId="CityState">
    <w:name w:val="City/State"/>
    <w:basedOn w:val="BodyText"/>
    <w:next w:val="BodyText"/>
    <w:pPr>
      <w:keepNext/>
    </w:pPr>
  </w:style>
  <w:style w:type="paragraph" w:customStyle="1" w:styleId="CompanyName">
    <w:name w:val="Company Name"/>
    <w:basedOn w:val="Normal"/>
    <w:next w:val="Normal"/>
    <w:autoRedefine/>
    <w:pPr>
      <w:tabs>
        <w:tab w:val="left" w:pos="2160"/>
        <w:tab w:val="right" w:pos="6480"/>
      </w:tabs>
      <w:spacing w:before="240" w:after="40" w:line="220" w:lineRule="atLeast"/>
    </w:pPr>
  </w:style>
  <w:style w:type="paragraph" w:customStyle="1" w:styleId="CompanyNameOne">
    <w:name w:val="Company Name One"/>
    <w:basedOn w:val="CompanyName"/>
    <w:next w:val="Normal"/>
    <w:autoRedefine/>
    <w:rsid w:val="00C855DB"/>
    <w:pPr>
      <w:jc w:val="both"/>
    </w:pPr>
    <w:rPr>
      <w:rFonts w:ascii="Times New Roman" w:hAnsi="Times New Roman"/>
    </w:rPr>
  </w:style>
  <w:style w:type="paragraph" w:styleId="Date">
    <w:name w:val="Date"/>
    <w:basedOn w:val="BodyText"/>
    <w:pPr>
      <w:keepNext/>
    </w:pPr>
  </w:style>
  <w:style w:type="paragraph" w:customStyle="1" w:styleId="DocumentLabel">
    <w:name w:val="Document Label"/>
    <w:basedOn w:val="Normal"/>
    <w:next w:val="Normal"/>
    <w:pPr>
      <w:spacing w:after="220"/>
      <w:jc w:val="both"/>
    </w:pPr>
    <w:rPr>
      <w:spacing w:val="-20"/>
      <w:sz w:val="48"/>
    </w:rPr>
  </w:style>
  <w:style w:type="character" w:styleId="Emphasis">
    <w:name w:val="Emphasis"/>
    <w:qFormat/>
    <w:rPr>
      <w:rFonts w:ascii="Arial Black" w:hAnsi="Arial Black"/>
      <w:spacing w:val="-8"/>
      <w:sz w:val="18"/>
    </w:rPr>
  </w:style>
  <w:style w:type="paragraph" w:customStyle="1" w:styleId="HeaderBase">
    <w:name w:val="Header Base"/>
    <w:basedOn w:val="Normal"/>
    <w:pPr>
      <w:jc w:val="both"/>
    </w:pPr>
  </w:style>
  <w:style w:type="paragraph" w:styleId="Footer">
    <w:name w:val="footer"/>
    <w:basedOn w:val="HeaderBase"/>
    <w:pPr>
      <w:tabs>
        <w:tab w:val="right" w:pos="6840"/>
      </w:tabs>
      <w:spacing w:line="220" w:lineRule="atLeast"/>
      <w:ind w:left="-2160"/>
    </w:pPr>
    <w:rPr>
      <w:b/>
      <w:sz w:val="18"/>
    </w:rPr>
  </w:style>
  <w:style w:type="paragraph" w:styleId="Header">
    <w:name w:val="header"/>
    <w:basedOn w:val="HeaderBase"/>
    <w:pPr>
      <w:spacing w:line="220" w:lineRule="atLeast"/>
      <w:ind w:left="-2160"/>
    </w:pPr>
  </w:style>
  <w:style w:type="paragraph" w:customStyle="1" w:styleId="HeadingBase">
    <w:name w:val="Heading Base"/>
    <w:basedOn w:val="BodyText"/>
    <w:next w:val="BodyText"/>
    <w:pPr>
      <w:keepNext/>
      <w:keepLines/>
      <w:spacing w:after="0"/>
    </w:pPr>
    <w:rPr>
      <w:spacing w:val="-4"/>
      <w:sz w:val="18"/>
    </w:rPr>
  </w:style>
  <w:style w:type="paragraph" w:customStyle="1" w:styleId="Institution">
    <w:name w:val="Institution"/>
    <w:basedOn w:val="Normal"/>
    <w:next w:val="Achievement"/>
    <w:autoRedefine/>
    <w:rsid w:val="00D45C22"/>
    <w:pPr>
      <w:tabs>
        <w:tab w:val="left" w:pos="2160"/>
        <w:tab w:val="right" w:pos="6480"/>
      </w:tabs>
      <w:jc w:val="both"/>
    </w:pPr>
    <w:rPr>
      <w:rFonts w:ascii="Times New Roman" w:hAnsi="Times New Roman"/>
    </w:rPr>
  </w:style>
  <w:style w:type="character" w:customStyle="1" w:styleId="Job">
    <w:name w:val="Job"/>
    <w:basedOn w:val="DefaultParagraphFont"/>
  </w:style>
  <w:style w:type="paragraph" w:customStyle="1" w:styleId="JobTitle">
    <w:name w:val="Job Title"/>
    <w:next w:val="Achievement"/>
    <w:pPr>
      <w:spacing w:after="60" w:line="220" w:lineRule="atLeast"/>
    </w:pPr>
    <w:rPr>
      <w:rFonts w:ascii="Arial Black" w:hAnsi="Arial Black"/>
      <w:spacing w:val="-10"/>
    </w:rPr>
  </w:style>
  <w:style w:type="character" w:customStyle="1" w:styleId="Lead-inEmphasis">
    <w:name w:val="Lead-in Emphasis"/>
    <w:rPr>
      <w:rFonts w:ascii="Arial Black" w:hAnsi="Arial Black"/>
      <w:spacing w:val="-6"/>
      <w:sz w:val="18"/>
    </w:rPr>
  </w:style>
  <w:style w:type="paragraph" w:customStyle="1" w:styleId="Name">
    <w:name w:val="Name"/>
    <w:basedOn w:val="Normal"/>
    <w:next w:val="Normal"/>
    <w:pPr>
      <w:pBdr>
        <w:bottom w:val="single" w:sz="6" w:space="4" w:color="auto"/>
      </w:pBdr>
      <w:spacing w:after="440" w:line="240" w:lineRule="atLeast"/>
    </w:pPr>
    <w:rPr>
      <w:rFonts w:ascii="Arial Black" w:hAnsi="Arial Black"/>
      <w:spacing w:val="-35"/>
      <w:sz w:val="54"/>
    </w:rPr>
  </w:style>
  <w:style w:type="paragraph" w:customStyle="1" w:styleId="SectionTitle">
    <w:name w:val="Section Title"/>
    <w:basedOn w:val="Normal"/>
    <w:next w:val="Normal"/>
    <w:autoRedefine/>
    <w:rsid w:val="000473CD"/>
    <w:pPr>
      <w:spacing w:before="240" w:line="220" w:lineRule="atLeast"/>
      <w:jc w:val="center"/>
    </w:pPr>
    <w:rPr>
      <w:rFonts w:ascii="Arial Black" w:hAnsi="Arial Black"/>
      <w:spacing w:val="-10"/>
    </w:rPr>
  </w:style>
  <w:style w:type="paragraph" w:customStyle="1" w:styleId="NoTitle">
    <w:name w:val="No Title"/>
    <w:basedOn w:val="SectionTitle"/>
  </w:style>
  <w:style w:type="paragraph" w:customStyle="1" w:styleId="Objective">
    <w:name w:val="Objective"/>
    <w:basedOn w:val="Normal"/>
    <w:next w:val="BodyText"/>
    <w:pPr>
      <w:spacing w:before="240" w:after="220" w:line="220" w:lineRule="atLeast"/>
    </w:pPr>
  </w:style>
  <w:style w:type="character" w:styleId="PageNumber">
    <w:name w:val="page number"/>
    <w:rPr>
      <w:rFonts w:ascii="Arial" w:hAnsi="Arial"/>
      <w:sz w:val="18"/>
    </w:rPr>
  </w:style>
  <w:style w:type="paragraph" w:customStyle="1" w:styleId="PersonalData">
    <w:name w:val="Personal Data"/>
    <w:basedOn w:val="BodyText"/>
    <w:pPr>
      <w:spacing w:after="120" w:line="240" w:lineRule="exact"/>
      <w:ind w:left="-1080" w:right="1080"/>
    </w:pPr>
    <w:rPr>
      <w:i/>
      <w:spacing w:val="0"/>
      <w:sz w:val="22"/>
    </w:rPr>
  </w:style>
  <w:style w:type="paragraph" w:customStyle="1" w:styleId="PersonalInfo">
    <w:name w:val="Personal Info"/>
    <w:basedOn w:val="Achievement"/>
    <w:next w:val="Achievement"/>
    <w:pPr>
      <w:numPr>
        <w:numId w:val="0"/>
      </w:numPr>
      <w:spacing w:before="240"/>
      <w:ind w:left="245" w:hanging="245"/>
    </w:pPr>
  </w:style>
  <w:style w:type="paragraph" w:customStyle="1" w:styleId="SectionSubtitle">
    <w:name w:val="Section Subtitle"/>
    <w:basedOn w:val="SectionTitle"/>
    <w:next w:val="Normal"/>
    <w:pPr>
      <w:jc w:val="left"/>
    </w:pPr>
    <w:rPr>
      <w:b/>
      <w:spacing w:val="0"/>
    </w:rPr>
  </w:style>
  <w:style w:type="table" w:styleId="TableGrid">
    <w:name w:val="Table Grid"/>
    <w:basedOn w:val="TableNormal"/>
    <w:rsid w:val="00C60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B4215"/>
    <w:rPr>
      <w:rFonts w:ascii="Tahoma" w:hAnsi="Tahoma" w:cs="Tahoma"/>
      <w:sz w:val="16"/>
      <w:szCs w:val="16"/>
    </w:rPr>
  </w:style>
  <w:style w:type="paragraph" w:customStyle="1" w:styleId="Default">
    <w:name w:val="Default"/>
    <w:rsid w:val="008006B1"/>
    <w:pPr>
      <w:autoSpaceDE w:val="0"/>
      <w:autoSpaceDN w:val="0"/>
      <w:adjustRightInd w:val="0"/>
    </w:pPr>
    <w:rPr>
      <w:rFonts w:ascii="DGKOKC+Garamond" w:hAnsi="DGKOKC+Garamond" w:cs="DGKOKC+Garamond"/>
      <w:color w:val="000000"/>
      <w:sz w:val="24"/>
      <w:szCs w:val="24"/>
    </w:rPr>
  </w:style>
  <w:style w:type="character" w:styleId="Hyperlink">
    <w:name w:val="Hyperlink"/>
    <w:uiPriority w:val="99"/>
    <w:unhideWhenUsed/>
    <w:rsid w:val="005604B8"/>
    <w:rPr>
      <w:color w:val="0000FF"/>
      <w:u w:val="single"/>
    </w:rPr>
  </w:style>
  <w:style w:type="paragraph" w:styleId="ListParagraph">
    <w:name w:val="List Paragraph"/>
    <w:basedOn w:val="Normal"/>
    <w:uiPriority w:val="34"/>
    <w:qFormat/>
    <w:rsid w:val="00A118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3\Professional%20Resu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CEBF7-EC5E-4A50-BB03-E36D49364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Resume</Template>
  <TotalTime>15</TotalTime>
  <Pages>3</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Professional Resume</vt:lpstr>
    </vt:vector>
  </TitlesOfParts>
  <Company>Microsoft Corp.</Company>
  <LinksUpToDate>false</LinksUpToDate>
  <CharactersWithSpaces>6484</CharactersWithSpaces>
  <SharedDoc>false</SharedDoc>
  <HLinks>
    <vt:vector size="24" baseType="variant">
      <vt:variant>
        <vt:i4>7602257</vt:i4>
      </vt:variant>
      <vt:variant>
        <vt:i4>9</vt:i4>
      </vt:variant>
      <vt:variant>
        <vt:i4>0</vt:i4>
      </vt:variant>
      <vt:variant>
        <vt:i4>5</vt:i4>
      </vt:variant>
      <vt:variant>
        <vt:lpwstr>mailto:karensshields@gmail.com</vt:lpwstr>
      </vt:variant>
      <vt:variant>
        <vt:lpwstr/>
      </vt:variant>
      <vt:variant>
        <vt:i4>4980832</vt:i4>
      </vt:variant>
      <vt:variant>
        <vt:i4>6</vt:i4>
      </vt:variant>
      <vt:variant>
        <vt:i4>0</vt:i4>
      </vt:variant>
      <vt:variant>
        <vt:i4>5</vt:i4>
      </vt:variant>
      <vt:variant>
        <vt:lpwstr>mailto:mdunn@apsu.edu</vt:lpwstr>
      </vt:variant>
      <vt:variant>
        <vt:lpwstr/>
      </vt:variant>
      <vt:variant>
        <vt:i4>3670018</vt:i4>
      </vt:variant>
      <vt:variant>
        <vt:i4>3</vt:i4>
      </vt:variant>
      <vt:variant>
        <vt:i4>0</vt:i4>
      </vt:variant>
      <vt:variant>
        <vt:i4>5</vt:i4>
      </vt:variant>
      <vt:variant>
        <vt:lpwstr>mailto:tiffany.gilkey@christian.kyschools.us</vt:lpwstr>
      </vt:variant>
      <vt:variant>
        <vt:lpwstr/>
      </vt:variant>
      <vt:variant>
        <vt:i4>4784229</vt:i4>
      </vt:variant>
      <vt:variant>
        <vt:i4>0</vt:i4>
      </vt:variant>
      <vt:variant>
        <vt:i4>0</vt:i4>
      </vt:variant>
      <vt:variant>
        <vt:i4>5</vt:i4>
      </vt:variant>
      <vt:variant>
        <vt:lpwstr>mailto:william.owen@christian.kyschools.us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Resume</dc:title>
  <dc:subject/>
  <dc:creator>Glenn</dc:creator>
  <cp:keywords/>
  <cp:lastModifiedBy>Desiree</cp:lastModifiedBy>
  <cp:revision>5</cp:revision>
  <cp:lastPrinted>2021-11-17T01:11:00Z</cp:lastPrinted>
  <dcterms:created xsi:type="dcterms:W3CDTF">2026-08-11T04:52:00Z</dcterms:created>
  <dcterms:modified xsi:type="dcterms:W3CDTF">2026-08-11T05:10:00Z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2000113000</vt:i4>
  </property>
  <property fmtid="{D5CDD505-2E9C-101B-9397-08002B2CF9AE}" pid="4" name="LCID">
    <vt:i4>1033</vt:i4>
  </property>
</Properties>
</file>